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AE" w:rsidRDefault="00572DAE" w:rsidP="00A20161">
      <w:pPr>
        <w:rPr>
          <w:b/>
          <w:sz w:val="16"/>
          <w:szCs w:val="16"/>
          <w:lang w:val="ru-RU"/>
        </w:rPr>
      </w:pPr>
    </w:p>
    <w:p w:rsidR="00572DAE" w:rsidRDefault="00572DAE" w:rsidP="00A20161">
      <w:pPr>
        <w:tabs>
          <w:tab w:val="left" w:pos="4361"/>
          <w:tab w:val="right" w:pos="9927"/>
        </w:tabs>
        <w:rPr>
          <w:b/>
          <w:lang w:val="ru-RU"/>
        </w:rPr>
      </w:pPr>
      <w:r>
        <w:rPr>
          <w:b/>
          <w:lang w:val="ru-RU"/>
        </w:rPr>
        <w:tab/>
      </w:r>
    </w:p>
    <w:p w:rsidR="00572DAE" w:rsidRDefault="00572DAE" w:rsidP="00A20161">
      <w:pPr>
        <w:tabs>
          <w:tab w:val="left" w:pos="4361"/>
          <w:tab w:val="right" w:pos="9927"/>
        </w:tabs>
        <w:rPr>
          <w:b/>
          <w:lang w:val="ru-RU"/>
        </w:rPr>
      </w:pPr>
    </w:p>
    <w:p w:rsidR="00572DAE" w:rsidRDefault="00572DAE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AE3346">
        <w:rPr>
          <w:b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250px-Coat_of_Arms_of_Dagestan" style="width:42pt;height:44.25pt;visibility:visible">
            <v:imagedata r:id="rId5" o:title=""/>
          </v:shape>
        </w:pict>
      </w:r>
    </w:p>
    <w:p w:rsidR="00572DAE" w:rsidRDefault="00572DAE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572DAE" w:rsidRPr="007C7426" w:rsidRDefault="00572DAE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РЕСПУБЛИКА ДАГЕСТАН</w:t>
      </w:r>
    </w:p>
    <w:p w:rsidR="00572DAE" w:rsidRPr="007C7426" w:rsidRDefault="00572DAE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МУНИЦИПАЛЬНОЕ ОБРАЗОВАНИЕ</w:t>
      </w:r>
    </w:p>
    <w:p w:rsidR="00572DAE" w:rsidRPr="007C7426" w:rsidRDefault="00572DAE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«СЕЛО АКСАЙ»</w:t>
      </w:r>
    </w:p>
    <w:p w:rsidR="00572DAE" w:rsidRPr="007C7426" w:rsidRDefault="00572DAE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ХАСАВЮРТОВСКОГО РАЙОНА</w:t>
      </w:r>
    </w:p>
    <w:p w:rsidR="00572DAE" w:rsidRDefault="00572DAE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СОБРАНИЕ ДЕПУТАТОВ СЕЛЬСКОГО ПОСЕЛЕНИЯ</w:t>
      </w:r>
    </w:p>
    <w:p w:rsidR="00572DAE" w:rsidRDefault="00572DAE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572DAE" w:rsidRPr="00E56CC8" w:rsidRDefault="00572DAE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E56CC8">
        <w:rPr>
          <w:b/>
          <w:lang w:val="ru-RU"/>
        </w:rPr>
        <w:t xml:space="preserve">                                 Республика Дагестан,</w:t>
      </w:r>
      <w:r>
        <w:rPr>
          <w:b/>
          <w:lang w:val="ru-RU"/>
        </w:rPr>
        <w:t xml:space="preserve"> </w:t>
      </w:r>
      <w:r w:rsidRPr="00E56CC8">
        <w:rPr>
          <w:b/>
          <w:lang w:val="ru-RU"/>
        </w:rPr>
        <w:t>Хасавюртовский район, с.</w:t>
      </w:r>
      <w:r>
        <w:rPr>
          <w:b/>
          <w:lang w:val="ru-RU"/>
        </w:rPr>
        <w:t xml:space="preserve"> </w:t>
      </w:r>
      <w:r w:rsidRPr="00E56CC8">
        <w:rPr>
          <w:b/>
          <w:lang w:val="ru-RU"/>
        </w:rPr>
        <w:t>Аксай</w:t>
      </w:r>
      <w:r w:rsidRPr="00E56CC8">
        <w:rPr>
          <w:b/>
          <w:lang w:val="ru-RU"/>
        </w:rPr>
        <w:tab/>
      </w:r>
    </w:p>
    <w:p w:rsidR="00572DAE" w:rsidRPr="00E56CC8" w:rsidRDefault="00572DAE" w:rsidP="00A20161">
      <w:pPr>
        <w:tabs>
          <w:tab w:val="left" w:pos="285"/>
          <w:tab w:val="right" w:pos="9927"/>
        </w:tabs>
        <w:rPr>
          <w:lang w:val="ru-RU"/>
        </w:rPr>
      </w:pPr>
      <w:r>
        <w:rPr>
          <w:b/>
          <w:lang w:val="ru-RU"/>
        </w:rPr>
        <w:tab/>
      </w:r>
      <w:r>
        <w:rPr>
          <w:b/>
          <w:u w:val="double"/>
          <w:lang w:val="ru-RU"/>
        </w:rPr>
        <w:tab/>
      </w:r>
      <w:r>
        <w:rPr>
          <w:b/>
          <w:lang w:val="ru-RU"/>
        </w:rPr>
        <w:tab/>
      </w:r>
      <w:r w:rsidRPr="00E56CC8">
        <w:rPr>
          <w:b/>
          <w:lang w:val="ru-RU"/>
        </w:rPr>
        <w:t xml:space="preserve">         </w:t>
      </w:r>
    </w:p>
    <w:p w:rsidR="00572DAE" w:rsidRPr="009D34CB" w:rsidRDefault="00572DAE" w:rsidP="00A20161">
      <w:pPr>
        <w:tabs>
          <w:tab w:val="left" w:pos="448"/>
          <w:tab w:val="left" w:pos="8613"/>
        </w:tabs>
        <w:rPr>
          <w:b/>
          <w:szCs w:val="26"/>
          <w:lang w:val="ru-RU"/>
        </w:rPr>
      </w:pPr>
      <w:r>
        <w:rPr>
          <w:b/>
          <w:sz w:val="32"/>
          <w:szCs w:val="32"/>
          <w:lang w:val="ru-RU"/>
        </w:rPr>
        <w:tab/>
      </w:r>
      <w:r w:rsidRPr="009D34CB">
        <w:rPr>
          <w:b/>
          <w:szCs w:val="32"/>
          <w:lang w:val="ru-RU"/>
        </w:rPr>
        <w:t xml:space="preserve">    05.07.2018 г.                                                                                     </w:t>
      </w:r>
      <w:r>
        <w:rPr>
          <w:b/>
          <w:szCs w:val="32"/>
          <w:lang w:val="ru-RU"/>
        </w:rPr>
        <w:t xml:space="preserve">                    №19-СД</w:t>
      </w:r>
    </w:p>
    <w:p w:rsidR="00572DAE" w:rsidRPr="009D34CB" w:rsidRDefault="00572DAE" w:rsidP="00A20161">
      <w:pPr>
        <w:jc w:val="center"/>
        <w:rPr>
          <w:b/>
          <w:szCs w:val="32"/>
          <w:lang w:val="ru-RU"/>
        </w:rPr>
      </w:pPr>
    </w:p>
    <w:p w:rsidR="00572DAE" w:rsidRPr="003C4A08" w:rsidRDefault="00572DAE" w:rsidP="009D34CB">
      <w:pPr>
        <w:jc w:val="center"/>
        <w:rPr>
          <w:sz w:val="28"/>
          <w:szCs w:val="32"/>
          <w:lang w:val="ru-RU"/>
        </w:rPr>
      </w:pPr>
      <w:r w:rsidRPr="003C4A08">
        <w:rPr>
          <w:b/>
          <w:sz w:val="28"/>
          <w:szCs w:val="32"/>
          <w:lang w:val="ru-RU"/>
        </w:rPr>
        <w:t>РЕШЕНИЕ</w:t>
      </w:r>
    </w:p>
    <w:p w:rsidR="00572DAE" w:rsidRDefault="00572DAE" w:rsidP="009D34CB">
      <w:pPr>
        <w:ind w:left="-360" w:right="-181"/>
        <w:rPr>
          <w:sz w:val="28"/>
          <w:szCs w:val="28"/>
          <w:lang w:val="ru-RU"/>
        </w:rPr>
      </w:pPr>
    </w:p>
    <w:p w:rsidR="00572DAE" w:rsidRDefault="00572DAE" w:rsidP="009D34CB">
      <w:pPr>
        <w:jc w:val="center"/>
        <w:rPr>
          <w:b/>
          <w:lang w:val="ru-RU"/>
        </w:rPr>
      </w:pPr>
      <w:r>
        <w:rPr>
          <w:b/>
          <w:lang w:val="ru-RU"/>
        </w:rPr>
        <w:t xml:space="preserve">   </w:t>
      </w:r>
      <w:r w:rsidRPr="00AC447D">
        <w:rPr>
          <w:b/>
          <w:lang w:val="ru-RU"/>
        </w:rPr>
        <w:t>О внесении изменений в Решение Собрания де</w:t>
      </w:r>
      <w:r>
        <w:rPr>
          <w:b/>
          <w:lang w:val="ru-RU"/>
        </w:rPr>
        <w:t>путатов МО «село Аксай</w:t>
      </w:r>
      <w:r w:rsidRPr="00AC447D">
        <w:rPr>
          <w:b/>
          <w:lang w:val="ru-RU"/>
        </w:rPr>
        <w:t>»</w:t>
      </w:r>
    </w:p>
    <w:p w:rsidR="00572DAE" w:rsidRDefault="00572DAE" w:rsidP="009D34CB">
      <w:pPr>
        <w:jc w:val="center"/>
        <w:rPr>
          <w:b/>
          <w:lang w:val="ru-RU"/>
        </w:rPr>
      </w:pPr>
      <w:r>
        <w:rPr>
          <w:b/>
          <w:lang w:val="ru-RU"/>
        </w:rPr>
        <w:t>от 29 декабря 2017 года № 14</w:t>
      </w:r>
      <w:r w:rsidRPr="00AC447D">
        <w:rPr>
          <w:b/>
          <w:lang w:val="ru-RU"/>
        </w:rPr>
        <w:t>-</w:t>
      </w:r>
      <w:r>
        <w:rPr>
          <w:b/>
          <w:lang w:val="ru-RU"/>
        </w:rPr>
        <w:t xml:space="preserve"> </w:t>
      </w:r>
      <w:r w:rsidRPr="00AC447D">
        <w:rPr>
          <w:b/>
          <w:lang w:val="ru-RU"/>
        </w:rPr>
        <w:t xml:space="preserve">СД «О бюджете муниципального образования </w:t>
      </w:r>
    </w:p>
    <w:p w:rsidR="00572DAE" w:rsidRPr="00670236" w:rsidRDefault="00572DAE" w:rsidP="009D34CB">
      <w:pPr>
        <w:jc w:val="center"/>
        <w:rPr>
          <w:b/>
          <w:bCs/>
          <w:sz w:val="34"/>
          <w:lang w:val="ru-RU"/>
        </w:rPr>
      </w:pPr>
      <w:r w:rsidRPr="00AC447D">
        <w:rPr>
          <w:b/>
          <w:lang w:val="ru-RU"/>
        </w:rPr>
        <w:t>«</w:t>
      </w:r>
      <w:r>
        <w:rPr>
          <w:b/>
          <w:lang w:val="ru-RU"/>
        </w:rPr>
        <w:t>село Аксай» на 2018</w:t>
      </w:r>
      <w:r w:rsidRPr="00AC447D">
        <w:rPr>
          <w:b/>
          <w:lang w:val="ru-RU"/>
        </w:rPr>
        <w:t xml:space="preserve"> год и на пл</w:t>
      </w:r>
      <w:r>
        <w:rPr>
          <w:b/>
          <w:lang w:val="ru-RU"/>
        </w:rPr>
        <w:t>ановый период 2019 и 2020 годов»</w:t>
      </w:r>
    </w:p>
    <w:p w:rsidR="00572DAE" w:rsidRDefault="00572DAE" w:rsidP="009D34CB">
      <w:pPr>
        <w:jc w:val="center"/>
        <w:rPr>
          <w:b/>
          <w:sz w:val="28"/>
          <w:szCs w:val="28"/>
          <w:lang w:val="ru-RU"/>
        </w:rPr>
      </w:pPr>
    </w:p>
    <w:p w:rsidR="00572DAE" w:rsidRPr="003C4A08" w:rsidRDefault="00572DAE" w:rsidP="009D34CB">
      <w:pPr>
        <w:jc w:val="center"/>
        <w:rPr>
          <w:lang w:val="ru-RU"/>
        </w:rPr>
      </w:pPr>
      <w:r w:rsidRPr="003C4A08">
        <w:rPr>
          <w:b/>
          <w:szCs w:val="28"/>
          <w:lang w:val="ru-RU"/>
        </w:rPr>
        <w:t xml:space="preserve">Собрание депутатов </w:t>
      </w:r>
      <w:r w:rsidRPr="003C4A08">
        <w:rPr>
          <w:b/>
          <w:bCs/>
          <w:szCs w:val="28"/>
          <w:lang w:val="ru-RU"/>
        </w:rPr>
        <w:t>сельского поселения</w:t>
      </w:r>
    </w:p>
    <w:p w:rsidR="00572DAE" w:rsidRPr="003C4A08" w:rsidRDefault="00572DAE" w:rsidP="009D34CB">
      <w:pPr>
        <w:jc w:val="center"/>
        <w:rPr>
          <w:b/>
          <w:szCs w:val="28"/>
          <w:lang w:val="ru-RU"/>
        </w:rPr>
      </w:pPr>
    </w:p>
    <w:p w:rsidR="00572DAE" w:rsidRPr="003C4A08" w:rsidRDefault="00572DAE" w:rsidP="009D34CB">
      <w:pPr>
        <w:jc w:val="center"/>
        <w:rPr>
          <w:b/>
          <w:szCs w:val="28"/>
          <w:lang w:val="ru-RU"/>
        </w:rPr>
      </w:pPr>
      <w:r w:rsidRPr="003C4A08">
        <w:rPr>
          <w:b/>
          <w:szCs w:val="28"/>
          <w:lang w:val="ru-RU"/>
        </w:rPr>
        <w:t>Решило:</w:t>
      </w:r>
    </w:p>
    <w:p w:rsidR="00572DAE" w:rsidRDefault="00572DAE" w:rsidP="009D34CB">
      <w:pPr>
        <w:jc w:val="center"/>
        <w:rPr>
          <w:b/>
          <w:sz w:val="28"/>
          <w:szCs w:val="28"/>
          <w:lang w:val="ru-RU"/>
        </w:rPr>
      </w:pPr>
    </w:p>
    <w:p w:rsidR="00572DAE" w:rsidRDefault="00572DAE" w:rsidP="009D34CB">
      <w:pPr>
        <w:ind w:firstLine="54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 xml:space="preserve"> 1. Внести </w:t>
      </w:r>
      <w:r>
        <w:rPr>
          <w:szCs w:val="28"/>
          <w:lang w:val="ru-RU"/>
        </w:rPr>
        <w:t>следующие изменения в Решение Собрания депутатов сельского поселения МО «село Аксай» от 29 декабря 2017 года № 14-СД «О бюджете муниципального образования «село Аксай» на 2018 год и на плановый период 2019 и 2020 годов»</w:t>
      </w:r>
      <w:r w:rsidRPr="003C4A08">
        <w:rPr>
          <w:szCs w:val="28"/>
          <w:lang w:val="ru-RU"/>
        </w:rPr>
        <w:t>:</w:t>
      </w:r>
    </w:p>
    <w:p w:rsidR="00572DAE" w:rsidRPr="003C4A08" w:rsidRDefault="00572DAE" w:rsidP="009D34CB">
      <w:pPr>
        <w:ind w:firstLine="540"/>
        <w:jc w:val="both"/>
        <w:rPr>
          <w:szCs w:val="28"/>
          <w:lang w:val="ru-RU"/>
        </w:rPr>
      </w:pPr>
    </w:p>
    <w:p w:rsidR="00572DAE" w:rsidRDefault="00572DAE" w:rsidP="009D34CB">
      <w:pPr>
        <w:numPr>
          <w:ilvl w:val="0"/>
          <w:numId w:val="1"/>
        </w:numPr>
        <w:jc w:val="both"/>
        <w:rPr>
          <w:b/>
          <w:szCs w:val="28"/>
          <w:lang w:val="ru-RU"/>
        </w:rPr>
      </w:pPr>
      <w:r w:rsidRPr="00EE236D">
        <w:rPr>
          <w:b/>
          <w:szCs w:val="28"/>
          <w:lang w:val="ru-RU"/>
        </w:rPr>
        <w:t>пункт а)</w:t>
      </w:r>
      <w:r w:rsidRPr="003C4A08">
        <w:rPr>
          <w:b/>
          <w:szCs w:val="28"/>
          <w:lang w:val="ru-RU"/>
        </w:rPr>
        <w:t xml:space="preserve"> </w:t>
      </w:r>
      <w:r>
        <w:rPr>
          <w:b/>
          <w:szCs w:val="28"/>
          <w:lang w:val="ru-RU"/>
        </w:rPr>
        <w:t>статьи</w:t>
      </w:r>
      <w:r w:rsidRPr="003C4A08">
        <w:rPr>
          <w:b/>
          <w:szCs w:val="28"/>
          <w:lang w:val="ru-RU"/>
        </w:rPr>
        <w:t xml:space="preserve"> 1</w:t>
      </w:r>
      <w:r>
        <w:rPr>
          <w:b/>
          <w:szCs w:val="28"/>
          <w:lang w:val="ru-RU"/>
        </w:rPr>
        <w:t xml:space="preserve"> изложить в следующей редакции</w:t>
      </w:r>
      <w:r w:rsidRPr="003C4A08">
        <w:rPr>
          <w:b/>
          <w:szCs w:val="28"/>
          <w:lang w:val="ru-RU"/>
        </w:rPr>
        <w:t>:</w:t>
      </w:r>
    </w:p>
    <w:p w:rsidR="00572DAE" w:rsidRDefault="00572DAE" w:rsidP="009D34CB">
      <w:pPr>
        <w:ind w:left="90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</w:p>
    <w:p w:rsidR="00572DAE" w:rsidRPr="00722F25" w:rsidRDefault="00572DAE" w:rsidP="009D34CB">
      <w:pPr>
        <w:ind w:firstLine="720"/>
        <w:jc w:val="both"/>
        <w:rPr>
          <w:lang w:val="ru-RU"/>
        </w:rPr>
      </w:pPr>
      <w:r>
        <w:rPr>
          <w:szCs w:val="28"/>
          <w:lang w:val="ru-RU"/>
        </w:rPr>
        <w:t>Утвердить уточненный бюджет МО «село Аксай» на 2018 год по доходам в сумме</w:t>
      </w:r>
      <w:r>
        <w:rPr>
          <w:lang w:val="ru-RU"/>
        </w:rPr>
        <w:t xml:space="preserve">   </w:t>
      </w:r>
      <w:r w:rsidRPr="00EE236D">
        <w:rPr>
          <w:b/>
          <w:lang w:val="ru-RU"/>
        </w:rPr>
        <w:t>6</w:t>
      </w:r>
      <w:r>
        <w:rPr>
          <w:b/>
          <w:lang w:val="ru-RU"/>
        </w:rPr>
        <w:t xml:space="preserve">668,4 </w:t>
      </w:r>
      <w:r>
        <w:rPr>
          <w:lang w:val="ru-RU"/>
        </w:rPr>
        <w:t xml:space="preserve">тыс. рублей и  по расходам в сумме </w:t>
      </w:r>
      <w:r>
        <w:rPr>
          <w:b/>
          <w:lang w:val="ru-RU"/>
        </w:rPr>
        <w:t xml:space="preserve">  6668,4</w:t>
      </w:r>
      <w:r>
        <w:rPr>
          <w:lang w:val="ru-RU"/>
        </w:rPr>
        <w:t xml:space="preserve"> тыс. рублей.</w:t>
      </w:r>
    </w:p>
    <w:p w:rsidR="00572DAE" w:rsidRDefault="00572DAE" w:rsidP="009D34CB">
      <w:pPr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       </w:t>
      </w:r>
    </w:p>
    <w:p w:rsidR="00572DAE" w:rsidRPr="003C4A08" w:rsidRDefault="00572DAE" w:rsidP="009D34CB">
      <w:pPr>
        <w:jc w:val="both"/>
        <w:rPr>
          <w:szCs w:val="28"/>
          <w:lang w:val="ru-RU"/>
        </w:rPr>
      </w:pPr>
      <w:r>
        <w:rPr>
          <w:b/>
          <w:szCs w:val="28"/>
          <w:lang w:val="ru-RU"/>
        </w:rPr>
        <w:t xml:space="preserve">                </w:t>
      </w:r>
      <w:r w:rsidRPr="00EE236D">
        <w:rPr>
          <w:b/>
          <w:szCs w:val="28"/>
          <w:lang w:val="ru-RU"/>
        </w:rPr>
        <w:t>2) соответственно внести изменения</w:t>
      </w:r>
      <w:r w:rsidRPr="003C4A08">
        <w:rPr>
          <w:szCs w:val="28"/>
          <w:lang w:val="ru-RU"/>
        </w:rPr>
        <w:t xml:space="preserve"> </w:t>
      </w:r>
      <w:r w:rsidRPr="003C4A08">
        <w:rPr>
          <w:b/>
          <w:szCs w:val="28"/>
          <w:lang w:val="ru-RU"/>
        </w:rPr>
        <w:t>в приложения</w:t>
      </w:r>
      <w:r w:rsidRPr="003C4A08">
        <w:rPr>
          <w:szCs w:val="28"/>
          <w:lang w:val="ru-RU"/>
        </w:rPr>
        <w:t xml:space="preserve">: </w:t>
      </w:r>
      <w:r w:rsidRPr="003C4A08">
        <w:rPr>
          <w:b/>
          <w:szCs w:val="28"/>
          <w:lang w:val="ru-RU"/>
        </w:rPr>
        <w:t xml:space="preserve">1, 2, 3, </w:t>
      </w:r>
      <w:r w:rsidRPr="003C4A08">
        <w:rPr>
          <w:szCs w:val="28"/>
          <w:lang w:val="ru-RU"/>
        </w:rPr>
        <w:t>к Решению Собрания депутатов</w:t>
      </w:r>
      <w:r>
        <w:rPr>
          <w:szCs w:val="28"/>
          <w:lang w:val="ru-RU"/>
        </w:rPr>
        <w:t xml:space="preserve"> сельского поселения МО «село Аксай» от 29 декабря 2017 года № 14 </w:t>
      </w:r>
      <w:r w:rsidRPr="003C4A08">
        <w:rPr>
          <w:szCs w:val="28"/>
          <w:lang w:val="ru-RU"/>
        </w:rPr>
        <w:t>–</w:t>
      </w:r>
      <w:r>
        <w:rPr>
          <w:szCs w:val="28"/>
          <w:lang w:val="ru-RU"/>
        </w:rPr>
        <w:t xml:space="preserve"> </w:t>
      </w:r>
      <w:r w:rsidRPr="003C4A08">
        <w:rPr>
          <w:szCs w:val="28"/>
          <w:lang w:val="ru-RU"/>
        </w:rPr>
        <w:t>СД «О бюджете муниципального образовани</w:t>
      </w:r>
      <w:r>
        <w:rPr>
          <w:szCs w:val="28"/>
          <w:lang w:val="ru-RU"/>
        </w:rPr>
        <w:t>я «село Аксай</w:t>
      </w:r>
      <w:r w:rsidRPr="003C4A08">
        <w:rPr>
          <w:szCs w:val="28"/>
          <w:lang w:val="ru-RU"/>
        </w:rPr>
        <w:t>» на 201</w:t>
      </w:r>
      <w:r>
        <w:rPr>
          <w:szCs w:val="28"/>
          <w:lang w:val="ru-RU"/>
        </w:rPr>
        <w:t>8</w:t>
      </w:r>
      <w:r w:rsidRPr="003C4A0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год и на плановый период 2019 и 2020</w:t>
      </w:r>
      <w:r w:rsidRPr="003C4A08">
        <w:rPr>
          <w:szCs w:val="28"/>
          <w:lang w:val="ru-RU"/>
        </w:rPr>
        <w:t xml:space="preserve"> годов</w:t>
      </w:r>
      <w:r>
        <w:rPr>
          <w:szCs w:val="28"/>
          <w:lang w:val="ru-RU"/>
        </w:rPr>
        <w:t>» (прилагается)</w:t>
      </w:r>
      <w:r w:rsidRPr="003C4A08">
        <w:rPr>
          <w:szCs w:val="28"/>
          <w:lang w:val="ru-RU"/>
        </w:rPr>
        <w:t>.</w:t>
      </w:r>
    </w:p>
    <w:p w:rsidR="00572DAE" w:rsidRPr="003C4A08" w:rsidRDefault="00572DAE" w:rsidP="009D34CB">
      <w:pPr>
        <w:ind w:firstLine="540"/>
        <w:jc w:val="both"/>
        <w:rPr>
          <w:szCs w:val="28"/>
          <w:lang w:val="ru-RU"/>
        </w:rPr>
      </w:pPr>
    </w:p>
    <w:p w:rsidR="00572DAE" w:rsidRDefault="00572DAE" w:rsidP="009D34CB">
      <w:pPr>
        <w:ind w:firstLine="540"/>
        <w:jc w:val="both"/>
        <w:rPr>
          <w:szCs w:val="28"/>
          <w:lang w:val="ru-RU"/>
        </w:rPr>
      </w:pPr>
      <w:r w:rsidRPr="003C4A08">
        <w:rPr>
          <w:szCs w:val="28"/>
          <w:lang w:val="ru-RU"/>
        </w:rPr>
        <w:t>2.</w:t>
      </w: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>Настоящее Решение вступает в силу со дня его принятия.</w:t>
      </w:r>
    </w:p>
    <w:p w:rsidR="00572DAE" w:rsidRDefault="00572DAE" w:rsidP="009D34CB">
      <w:pPr>
        <w:ind w:firstLine="540"/>
        <w:jc w:val="both"/>
        <w:rPr>
          <w:szCs w:val="28"/>
          <w:lang w:val="ru-RU"/>
        </w:rPr>
      </w:pPr>
    </w:p>
    <w:p w:rsidR="00572DAE" w:rsidRPr="003C4A08" w:rsidRDefault="00572DAE" w:rsidP="009D34CB">
      <w:pPr>
        <w:ind w:firstLine="540"/>
        <w:jc w:val="both"/>
        <w:rPr>
          <w:szCs w:val="28"/>
          <w:lang w:val="ru-RU"/>
        </w:rPr>
      </w:pPr>
      <w:r>
        <w:rPr>
          <w:szCs w:val="28"/>
          <w:lang w:val="ru-RU"/>
        </w:rPr>
        <w:t>3. Опубликовать (обнародовать) настоящее Решение в сайте МО «село Аксай»</w:t>
      </w:r>
    </w:p>
    <w:p w:rsidR="00572DAE" w:rsidRPr="00722F25" w:rsidRDefault="00572DAE" w:rsidP="009D34CB">
      <w:pPr>
        <w:pStyle w:val="BodyTextIndent"/>
        <w:jc w:val="both"/>
        <w:rPr>
          <w:lang w:val="ru-RU"/>
        </w:rPr>
      </w:pPr>
      <w:r w:rsidRPr="003C4A08">
        <w:rPr>
          <w:lang w:val="ru-RU"/>
        </w:rPr>
        <w:t xml:space="preserve">    </w:t>
      </w:r>
      <w:r>
        <w:rPr>
          <w:lang w:val="ru-RU"/>
        </w:rPr>
        <w:t xml:space="preserve">                                             </w:t>
      </w:r>
    </w:p>
    <w:p w:rsidR="00572DAE" w:rsidRDefault="00572DAE" w:rsidP="009D34CB">
      <w:pPr>
        <w:jc w:val="center"/>
        <w:rPr>
          <w:b/>
          <w:sz w:val="32"/>
          <w:szCs w:val="32"/>
          <w:lang w:val="ru-RU"/>
        </w:rPr>
      </w:pPr>
    </w:p>
    <w:p w:rsidR="00572DAE" w:rsidRDefault="00572DAE" w:rsidP="00A20161">
      <w:pPr>
        <w:jc w:val="center"/>
        <w:rPr>
          <w:b/>
          <w:sz w:val="32"/>
          <w:szCs w:val="32"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rPr>
          <w:b/>
          <w:bCs/>
          <w:lang w:val="ru-RU"/>
        </w:rPr>
      </w:pPr>
    </w:p>
    <w:p w:rsidR="00572DAE" w:rsidRDefault="00572DAE" w:rsidP="00A20161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Глава сельского поселения                                                          А.А.  Байсунгуров</w:t>
      </w: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Pr="00722F25" w:rsidRDefault="00572DAE" w:rsidP="009D34CB">
      <w:pPr>
        <w:ind w:left="5940"/>
        <w:jc w:val="center"/>
        <w:rPr>
          <w:lang w:val="ru-RU"/>
        </w:rPr>
      </w:pPr>
      <w:r>
        <w:rPr>
          <w:b/>
          <w:bCs/>
          <w:lang w:val="ru-RU"/>
        </w:rPr>
        <w:t xml:space="preserve">                                      Приложение 1</w:t>
      </w:r>
    </w:p>
    <w:p w:rsidR="00572DAE" w:rsidRPr="001A1B39" w:rsidRDefault="00572DAE" w:rsidP="009D34CB">
      <w:pPr>
        <w:ind w:left="5159"/>
        <w:jc w:val="both"/>
        <w:rPr>
          <w:lang w:val="ru-RU"/>
        </w:rPr>
      </w:pPr>
      <w:r w:rsidRPr="001A1B39">
        <w:rPr>
          <w:bCs/>
          <w:lang w:val="ru-RU"/>
        </w:rPr>
        <w:t xml:space="preserve">к Решению  Собрания депутатов сельского поселения </w:t>
      </w:r>
      <w:r w:rsidRPr="001A1B39">
        <w:rPr>
          <w:bCs/>
          <w:color w:val="CE181E"/>
          <w:lang w:val="ru-RU"/>
        </w:rPr>
        <w:t>МО «село Аксай»</w:t>
      </w:r>
      <w:r>
        <w:rPr>
          <w:bCs/>
          <w:lang w:val="ru-RU"/>
        </w:rPr>
        <w:t xml:space="preserve"> на 2018 год » от 05.07.2018год  № 19-СД</w:t>
      </w:r>
    </w:p>
    <w:p w:rsidR="00572DAE" w:rsidRDefault="00572DAE" w:rsidP="009D34CB">
      <w:pPr>
        <w:rPr>
          <w:lang w:val="ru-RU"/>
        </w:rPr>
      </w:pPr>
    </w:p>
    <w:p w:rsidR="00572DAE" w:rsidRPr="00722F25" w:rsidRDefault="00572DAE" w:rsidP="00A20161">
      <w:pPr>
        <w:ind w:firstLine="720"/>
        <w:jc w:val="center"/>
        <w:rPr>
          <w:lang w:val="ru-RU"/>
        </w:rPr>
      </w:pPr>
      <w:r>
        <w:rPr>
          <w:rStyle w:val="hl41"/>
          <w:bCs/>
          <w:sz w:val="32"/>
          <w:szCs w:val="32"/>
          <w:lang w:val="ru-RU"/>
        </w:rPr>
        <w:t xml:space="preserve">Объем поступлений доходов по основным источникам </w:t>
      </w:r>
    </w:p>
    <w:p w:rsidR="00572DAE" w:rsidRPr="00722F25" w:rsidRDefault="00572DAE" w:rsidP="00A20161">
      <w:pPr>
        <w:ind w:firstLine="720"/>
        <w:jc w:val="center"/>
        <w:rPr>
          <w:lang w:val="ru-RU"/>
        </w:rPr>
      </w:pPr>
      <w:r>
        <w:rPr>
          <w:b/>
          <w:sz w:val="32"/>
          <w:szCs w:val="32"/>
          <w:lang w:val="ru-RU"/>
        </w:rPr>
        <w:t xml:space="preserve">на 2018 год </w:t>
      </w:r>
    </w:p>
    <w:p w:rsidR="00572DAE" w:rsidRPr="00CD7C6F" w:rsidRDefault="00572DAE" w:rsidP="00A20161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(тыс. рублей)                                                                                                                                   </w:t>
      </w:r>
    </w:p>
    <w:tbl>
      <w:tblPr>
        <w:tblW w:w="0" w:type="auto"/>
        <w:tblInd w:w="-631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2866"/>
        <w:gridCol w:w="3823"/>
        <w:gridCol w:w="1449"/>
        <w:gridCol w:w="1364"/>
        <w:gridCol w:w="1613"/>
      </w:tblGrid>
      <w:tr w:rsidR="00572DAE" w:rsidTr="008F00E7">
        <w:trPr>
          <w:trHeight w:val="58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Pr="00722F25" w:rsidRDefault="00572DAE" w:rsidP="008F00E7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Код</w:t>
            </w:r>
          </w:p>
          <w:p w:rsidR="00572DAE" w:rsidRPr="00722F25" w:rsidRDefault="00572DAE" w:rsidP="008F00E7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бюджетной классификации Российской Федерации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  <w:p w:rsidR="00572DAE" w:rsidRDefault="00572DAE" w:rsidP="008F00E7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доходов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Сумма  </w:t>
            </w:r>
          </w:p>
          <w:p w:rsidR="00572DAE" w:rsidRDefault="00572DAE" w:rsidP="008F00E7">
            <w:pPr>
              <w:jc w:val="center"/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b/>
                  <w:bCs/>
                  <w:sz w:val="22"/>
                  <w:szCs w:val="22"/>
                  <w:lang w:val="ru-RU"/>
                </w:rPr>
                <w:t>2018 г</w:t>
              </w:r>
            </w:smartTag>
            <w:r>
              <w:rPr>
                <w:b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r>
              <w:rPr>
                <w:b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AE" w:rsidRDefault="00572DAE" w:rsidP="008F00E7">
            <w:r>
              <w:rPr>
                <w:b/>
                <w:bCs/>
                <w:sz w:val="22"/>
                <w:szCs w:val="22"/>
                <w:lang w:val="ru-RU"/>
              </w:rPr>
              <w:t>.</w:t>
            </w:r>
          </w:p>
        </w:tc>
      </w:tr>
      <w:tr w:rsidR="00572DAE" w:rsidTr="008F00E7">
        <w:trPr>
          <w:cantSplit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b/>
                <w:sz w:val="40"/>
              </w:rPr>
              <w:t>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b/>
              </w:rPr>
              <w:t>1  00  00000  00  0000  000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b/>
              </w:rPr>
              <w:t>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b/>
                <w:bCs/>
              </w:rPr>
              <w:t>1  01  00000  00  0000  000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b/>
                <w:bCs/>
              </w:rPr>
              <w:t>НАЛОГИ  НА  ПРИБЫЛЬ, 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</w:tr>
      <w:tr w:rsidR="00572DAE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t>1  01  02020  01  0000  110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rPr>
                <w:lang w:val="ru-RU"/>
              </w:rPr>
            </w:pPr>
            <w:r>
              <w:rPr>
                <w:lang w:val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1  05  00000  00  0000  000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b/>
                <w:bCs/>
                <w:lang w:val="ru-RU"/>
              </w:rPr>
              <w:t>НАЛОГИ НА СОВОКУПНЫЙ ДОХОД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        20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     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       </w:t>
            </w:r>
          </w:p>
        </w:tc>
      </w:tr>
      <w:tr w:rsidR="00572DAE" w:rsidTr="008F00E7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lang w:val="ru-RU"/>
              </w:rPr>
              <w:t>1  05  03010  01  0000  110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lang w:val="ru-RU"/>
              </w:rPr>
              <w:t>Единый сельскохозяйственный налог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</w:tr>
      <w:tr w:rsidR="00572DAE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napToGrid w:val="0"/>
            </w:pPr>
            <w:r>
              <w:rPr>
                <w:b/>
                <w:lang w:val="ru-RU"/>
              </w:rPr>
              <w:t>1  06  00000  00  0000  000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b/>
                <w:color w:val="000000"/>
                <w:lang w:val="ru-RU"/>
              </w:rPr>
              <w:t>НАЛОГИ НА ИМУЩЕСТВО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370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</w:tr>
      <w:tr w:rsidR="00572DAE" w:rsidRPr="00722F25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t>1  06  01030  10  0000  110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rPr>
                <w:lang w:val="ru-RU"/>
              </w:rPr>
            </w:pPr>
            <w:r>
              <w:rPr>
                <w:lang w:val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370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b/>
                <w:bCs/>
              </w:rPr>
              <w:t>1  06  06000  00  0000  110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b/>
                <w:bCs/>
                <w:lang w:val="ru-RU"/>
              </w:rPr>
              <w:t>Земельный налог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442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72DAE" w:rsidRPr="009D34CB" w:rsidTr="008F00E7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t>1  06  06033  10  0000  110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rPr>
                <w:lang w:val="ru-RU"/>
              </w:rPr>
            </w:pPr>
            <w:r>
              <w:rPr>
                <w:lang w:val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RPr="00722F25" w:rsidTr="008F00E7">
        <w:trPr>
          <w:trHeight w:val="1326"/>
        </w:trPr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t>1  06  06043  10  0000  110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rPr>
                <w:lang w:val="ru-RU"/>
              </w:rPr>
            </w:pPr>
            <w:r>
              <w:rPr>
                <w:lang w:val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442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RPr="00722F25" w:rsidTr="008F00E7">
        <w:trPr>
          <w:trHeight w:val="209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b/>
              </w:rPr>
              <w:t>1  11  00000  00  0000  000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rPr>
                <w:lang w:val="ru-RU"/>
              </w:rPr>
            </w:pPr>
            <w:r>
              <w:rPr>
                <w:b/>
                <w:lang w:val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1791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bCs/>
                <w:lang w:val="ru-RU"/>
              </w:rPr>
            </w:pPr>
          </w:p>
        </w:tc>
      </w:tr>
      <w:tr w:rsidR="00572DAE" w:rsidRPr="00722F25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025  00  0000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rPr>
                <w:lang w:val="ru-RU"/>
              </w:rPr>
            </w:pPr>
            <w:r w:rsidRPr="00722F25">
              <w:rPr>
                <w:lang w:val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1791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RPr="009D34CB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035  00  0000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rPr>
                <w:lang w:val="ru-RU"/>
              </w:rPr>
            </w:pPr>
            <w:r w:rsidRPr="00722F25">
              <w:rPr>
                <w:lang w:val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b/>
                <w:sz w:val="28"/>
                <w:lang w:val="ru-RU"/>
              </w:rPr>
              <w:t>ИТОГО   СОБСТВЕННЫХ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2825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b/>
                <w:sz w:val="28"/>
                <w:lang w:val="ru-RU"/>
              </w:rPr>
              <w:t>Межбюджетные трансферты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3843,4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tabs>
                <w:tab w:val="left" w:pos="742"/>
              </w:tabs>
            </w:pPr>
            <w:r>
              <w:t xml:space="preserve">2  02  </w:t>
            </w:r>
            <w:r>
              <w:rPr>
                <w:lang w:val="ru-RU"/>
              </w:rPr>
              <w:t>15001</w:t>
            </w:r>
            <w:r>
              <w:t xml:space="preserve">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rPr>
                <w:lang w:val="ru-RU"/>
              </w:rPr>
            </w:pPr>
            <w:r>
              <w:rPr>
                <w:lang w:val="ru-RU"/>
              </w:rPr>
              <w:t>Дотации  бюджету муниципального района на выравнивание уровня бюджетной обеспеченности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3239,8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572DAE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rPr>
                <w:lang w:val="ru-RU"/>
              </w:rPr>
            </w:pPr>
            <w:r>
              <w:rPr>
                <w:b/>
                <w:lang w:val="ru-RU"/>
              </w:rPr>
              <w:t>Вт.ч    на реализацию полномочий по содержанию СДК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/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rPr>
                <w:lang w:val="ru-RU"/>
              </w:rPr>
            </w:pPr>
            <w:r>
              <w:rPr>
                <w:lang w:val="ru-RU"/>
              </w:rPr>
              <w:t xml:space="preserve"> Субсидия остаток до МРОТ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131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lang w:val="ru-RU"/>
              </w:rPr>
              <w:t>2  02  35118  10  0000  151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rPr>
                <w:lang w:val="ru-RU"/>
              </w:rPr>
            </w:pPr>
            <w:r>
              <w:rPr>
                <w:lang w:val="ru-RU"/>
              </w:rPr>
              <w:t xml:space="preserve">Субвенции  бюджетам  поселений на осуществление полномочий по первичному воинскому учету на территориях, где отсутствуют военные комиссариаты 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8E48F0" w:rsidRDefault="00572DAE" w:rsidP="008F00E7">
            <w:pPr>
              <w:rPr>
                <w:lang w:val="ru-RU"/>
              </w:rPr>
            </w:pPr>
            <w:r>
              <w:rPr>
                <w:b/>
                <w:lang w:val="ru-RU"/>
              </w:rPr>
              <w:t>Субвенция на испол передан полномочий 2018г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22,9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E48F0">
        <w:trPr>
          <w:trHeight w:val="28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72DAE" w:rsidRDefault="00572DAE" w:rsidP="008F00E7">
            <w:pPr>
              <w:snapToGrid w:val="0"/>
              <w:jc w:val="right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72DAE" w:rsidRDefault="00572DAE" w:rsidP="008F00E7">
            <w:r>
              <w:rPr>
                <w:b/>
                <w:lang w:val="ru-RU"/>
              </w:rPr>
              <w:t>Остаток на 01.01.2018 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330,7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2DAE" w:rsidRDefault="00572DA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E48F0">
        <w:trPr>
          <w:trHeight w:val="371"/>
        </w:trPr>
        <w:tc>
          <w:tcPr>
            <w:tcW w:w="2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napToGrid w:val="0"/>
              <w:jc w:val="right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ВСЕГО   ДОХОДОВ: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6668,4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AE" w:rsidRDefault="00572DA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572DAE" w:rsidRDefault="00572DAE" w:rsidP="00A20161">
      <w:pPr>
        <w:rPr>
          <w:lang w:val="ru-RU"/>
        </w:rPr>
      </w:pPr>
    </w:p>
    <w:p w:rsidR="00572DAE" w:rsidRDefault="00572DAE" w:rsidP="00A20161">
      <w:pPr>
        <w:rPr>
          <w:lang w:val="ru-RU"/>
        </w:rPr>
      </w:pPr>
    </w:p>
    <w:p w:rsidR="00572DAE" w:rsidRDefault="00572DAE" w:rsidP="00A20161">
      <w:pPr>
        <w:rPr>
          <w:lang w:val="ru-RU"/>
        </w:rPr>
      </w:pPr>
    </w:p>
    <w:p w:rsidR="00572DAE" w:rsidRDefault="00572DAE" w:rsidP="00A20161">
      <w:pPr>
        <w:ind w:left="5940"/>
        <w:jc w:val="center"/>
        <w:rPr>
          <w:b/>
          <w:lang w:val="ru-RU"/>
        </w:rPr>
      </w:pPr>
    </w:p>
    <w:p w:rsidR="00572DAE" w:rsidRDefault="00572DAE" w:rsidP="00A20161">
      <w:pPr>
        <w:ind w:left="5940"/>
        <w:jc w:val="center"/>
        <w:rPr>
          <w:b/>
          <w:lang w:val="ru-RU"/>
        </w:rPr>
      </w:pPr>
    </w:p>
    <w:p w:rsidR="00572DAE" w:rsidRDefault="00572DAE" w:rsidP="00A20161">
      <w:pPr>
        <w:ind w:left="5940"/>
        <w:jc w:val="center"/>
        <w:rPr>
          <w:b/>
          <w:lang w:val="ru-RU"/>
        </w:rPr>
      </w:pPr>
    </w:p>
    <w:p w:rsidR="00572DAE" w:rsidRDefault="00572DAE" w:rsidP="00A20161">
      <w:pPr>
        <w:ind w:left="5940"/>
        <w:jc w:val="center"/>
        <w:rPr>
          <w:b/>
          <w:lang w:val="ru-RU"/>
        </w:rPr>
      </w:pPr>
    </w:p>
    <w:p w:rsidR="00572DAE" w:rsidRDefault="00572DAE" w:rsidP="00A20161">
      <w:pPr>
        <w:ind w:left="5940"/>
        <w:jc w:val="center"/>
        <w:rPr>
          <w:b/>
          <w:lang w:val="ru-RU"/>
        </w:rPr>
      </w:pPr>
    </w:p>
    <w:p w:rsidR="00572DAE" w:rsidRDefault="00572DAE" w:rsidP="00A20161">
      <w:pPr>
        <w:rPr>
          <w:b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Pr="00722F25" w:rsidRDefault="00572DAE" w:rsidP="009D34CB">
      <w:pPr>
        <w:ind w:left="5940"/>
        <w:jc w:val="center"/>
        <w:rPr>
          <w:lang w:val="ru-RU"/>
        </w:rPr>
      </w:pPr>
      <w:r>
        <w:rPr>
          <w:b/>
          <w:bCs/>
          <w:lang w:val="ru-RU"/>
        </w:rPr>
        <w:t xml:space="preserve">                                      Приложение 2</w:t>
      </w:r>
    </w:p>
    <w:p w:rsidR="00572DAE" w:rsidRPr="00722F25" w:rsidRDefault="00572DAE" w:rsidP="009D34CB">
      <w:pPr>
        <w:ind w:left="5159"/>
        <w:jc w:val="both"/>
        <w:rPr>
          <w:lang w:val="ru-RU"/>
        </w:rPr>
      </w:pPr>
      <w:r w:rsidRPr="001A1B39">
        <w:rPr>
          <w:bCs/>
          <w:lang w:val="ru-RU"/>
        </w:rPr>
        <w:t xml:space="preserve">к Решению  Собрания депутатов сельского поселения </w:t>
      </w:r>
      <w:r w:rsidRPr="001A1B39">
        <w:rPr>
          <w:bCs/>
          <w:color w:val="CE181E"/>
          <w:lang w:val="ru-RU"/>
        </w:rPr>
        <w:t>МО «село Аксай»</w:t>
      </w:r>
      <w:r>
        <w:rPr>
          <w:bCs/>
          <w:lang w:val="ru-RU"/>
        </w:rPr>
        <w:t xml:space="preserve"> на 2018 год » от 05.07. 2018 год  № 19-СД</w:t>
      </w:r>
      <w:r>
        <w:rPr>
          <w:lang w:val="ru-RU"/>
        </w:rPr>
        <w:t xml:space="preserve">                     </w:t>
      </w:r>
    </w:p>
    <w:p w:rsidR="00572DAE" w:rsidRPr="00722F25" w:rsidRDefault="00572DAE" w:rsidP="00A20161">
      <w:pPr>
        <w:ind w:left="6480"/>
        <w:jc w:val="center"/>
        <w:rPr>
          <w:lang w:val="ru-RU"/>
        </w:rPr>
      </w:pPr>
      <w:r>
        <w:rPr>
          <w:lang w:val="ru-RU"/>
        </w:rPr>
        <w:t xml:space="preserve">            </w:t>
      </w:r>
    </w:p>
    <w:p w:rsidR="00572DAE" w:rsidRDefault="00572DAE" w:rsidP="00A20161">
      <w:pPr>
        <w:ind w:left="6480"/>
        <w:jc w:val="right"/>
        <w:rPr>
          <w:lang w:val="ru-RU"/>
        </w:rPr>
      </w:pPr>
    </w:p>
    <w:p w:rsidR="00572DAE" w:rsidRPr="00722F25" w:rsidRDefault="00572DAE" w:rsidP="00A20161">
      <w:pPr>
        <w:jc w:val="center"/>
        <w:rPr>
          <w:lang w:val="ru-RU"/>
        </w:rPr>
      </w:pPr>
      <w:r>
        <w:rPr>
          <w:b/>
          <w:sz w:val="32"/>
          <w:lang w:val="ru-RU"/>
        </w:rPr>
        <w:t>Распределение</w:t>
      </w:r>
    </w:p>
    <w:p w:rsidR="00572DAE" w:rsidRPr="009D34CB" w:rsidRDefault="00572DAE" w:rsidP="00A20161">
      <w:pPr>
        <w:ind w:firstLine="720"/>
        <w:jc w:val="center"/>
        <w:rPr>
          <w:lang w:val="ru-RU"/>
        </w:rPr>
      </w:pPr>
      <w:r w:rsidRPr="009D34CB">
        <w:rPr>
          <w:sz w:val="28"/>
          <w:lang w:val="ru-RU"/>
        </w:rPr>
        <w:t xml:space="preserve">расходов местного бюджета по разделам, подразделам, целевым статьям расходов, видам расходов функциональной классификации расходов Российской Федерации </w:t>
      </w:r>
      <w:r w:rsidRPr="009D34CB">
        <w:rPr>
          <w:sz w:val="32"/>
          <w:szCs w:val="32"/>
          <w:lang w:val="ru-RU"/>
        </w:rPr>
        <w:t xml:space="preserve">на 2018 год.                                                                                                                                                               </w:t>
      </w:r>
    </w:p>
    <w:p w:rsidR="00572DAE" w:rsidRDefault="00572DAE" w:rsidP="00A20161">
      <w:pPr>
        <w:jc w:val="center"/>
        <w:rPr>
          <w:b/>
          <w:sz w:val="28"/>
          <w:szCs w:val="32"/>
          <w:lang w:val="ru-RU"/>
        </w:rPr>
      </w:pPr>
    </w:p>
    <w:p w:rsidR="00572DAE" w:rsidRDefault="00572DAE" w:rsidP="00A20161">
      <w:pPr>
        <w:ind w:right="-513"/>
        <w:jc w:val="center"/>
      </w:pPr>
      <w:r>
        <w:rPr>
          <w:lang w:val="ru-RU"/>
        </w:rPr>
        <w:t xml:space="preserve">                                                                                                                                               (тыс.рублей)                                                       </w:t>
      </w:r>
    </w:p>
    <w:tbl>
      <w:tblPr>
        <w:tblW w:w="0" w:type="auto"/>
        <w:tblInd w:w="-43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13"/>
        <w:gridCol w:w="539"/>
        <w:gridCol w:w="404"/>
        <w:gridCol w:w="1431"/>
        <w:gridCol w:w="456"/>
        <w:gridCol w:w="539"/>
        <w:gridCol w:w="1216"/>
        <w:gridCol w:w="1075"/>
        <w:gridCol w:w="968"/>
      </w:tblGrid>
      <w:tr w:rsidR="00572DAE" w:rsidTr="008F00E7">
        <w:trPr>
          <w:trHeight w:val="774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</w:p>
          <w:p w:rsidR="00572DAE" w:rsidRDefault="00572DA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показателя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Рз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ПР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ЦСР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ВР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КОСГУ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572DAE" w:rsidRDefault="00572DA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2018г.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572DAE" w:rsidRDefault="00572DA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2019г.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572DAE" w:rsidRDefault="00572DA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2020г.</w:t>
            </w: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napToGrid w:val="0"/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AE" w:rsidRDefault="00572DAE" w:rsidP="008F00E7">
            <w:pPr>
              <w:snapToGrid w:val="0"/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8</w:t>
            </w: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b/>
                <w:sz w:val="28"/>
                <w:szCs w:val="28"/>
                <w:lang w:val="ru-RU"/>
              </w:rPr>
              <w:t>Общегосударственные вопросы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 xml:space="preserve">–                                                       </w:t>
            </w:r>
            <w:r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2029,1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>Функционирование Правительства Российской Федерации, высших органов исполнительной власти субъктов Российской Федерации, местных администраций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355435">
            <w:pPr>
              <w:snapToGrid w:val="0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1621,1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b/>
                <w:sz w:val="26"/>
                <w:szCs w:val="26"/>
              </w:rPr>
              <w:t>Центральный аппарат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sz w:val="26"/>
                <w:szCs w:val="26"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1681,2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1571,1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1291,2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212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340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22,9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b/>
                <w:bCs/>
                <w:szCs w:val="28"/>
              </w:rPr>
              <w:t>Иные бюджетные ассигнования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</w:rPr>
              <w:t>Уплата иных платежей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pStyle w:val="Default"/>
            </w:pPr>
            <w:r>
              <w:rPr>
                <w:b/>
                <w:sz w:val="26"/>
                <w:szCs w:val="26"/>
              </w:rPr>
              <w:t>Резервные фонды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50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 w:val="26"/>
                <w:szCs w:val="26"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rPr>
                <w:lang w:val="ru-RU"/>
              </w:rPr>
            </w:pPr>
            <w:r>
              <w:rPr>
                <w:lang w:val="ru-RU"/>
              </w:rPr>
              <w:t>Резервный фонд администрации, на чрезвычайные, стихийные и другие не предвиденные  ситуации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99400101Р0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Другие общегосударственные вопросы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b/>
                <w:sz w:val="26"/>
                <w:szCs w:val="26"/>
                <w:lang w:val="ru-RU"/>
              </w:rPr>
              <w:t>Центральная бухгалтерия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sz w:val="26"/>
                <w:szCs w:val="26"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325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11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212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pStyle w:val="BalloonTex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</w:rPr>
              <w:t>Уплата иных платежей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b/>
                <w:lang w:val="ru-RU"/>
              </w:rPr>
              <w:t>Разграничение земель муницип. собственности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lang w:val="ru-RU"/>
              </w:rPr>
              <w:t>995001М000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pStyle w:val="Default"/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</w:pPr>
            <w:r>
              <w:rPr>
                <w:b/>
                <w:sz w:val="28"/>
                <w:szCs w:val="28"/>
                <w:lang w:val="ru-RU"/>
              </w:rPr>
              <w:t>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119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pStyle w:val="Default"/>
            </w:pPr>
            <w:r>
              <w:rPr>
                <w:b/>
                <w:sz w:val="28"/>
                <w:szCs w:val="28"/>
              </w:rPr>
              <w:t>Мобилизационная и вневоисковая подготовка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sz w:val="28"/>
                <w:szCs w:val="28"/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119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119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91,2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27,8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pStyle w:val="Default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4194,3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3943,6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2536,7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1217,6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</w:t>
            </w: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b/>
                <w:sz w:val="28"/>
                <w:szCs w:val="28"/>
                <w:lang w:val="ru-RU"/>
              </w:rPr>
              <w:t>Культура          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b/>
                <w:sz w:val="28"/>
                <w:szCs w:val="28"/>
                <w:lang w:val="ru-RU"/>
              </w:rPr>
              <w:t>Дом культуры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sz w:val="26"/>
                <w:szCs w:val="26"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Физическая культура и спорт –Всего: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lang w:val="ru-RU"/>
              </w:rPr>
              <w:t>99500102М0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lang w:val="ru-RU"/>
              </w:rPr>
              <w:t>290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b/>
                <w:sz w:val="28"/>
                <w:lang w:val="ru-RU"/>
              </w:rPr>
              <w:t>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6668,4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</w:tbl>
    <w:p w:rsidR="00572DAE" w:rsidRPr="00C81121" w:rsidRDefault="00572DAE" w:rsidP="00A20161">
      <w:pPr>
        <w:tabs>
          <w:tab w:val="left" w:pos="9251"/>
        </w:tabs>
        <w:ind w:firstLine="720"/>
        <w:rPr>
          <w:lang w:val="ru-RU"/>
        </w:rPr>
      </w:pPr>
      <w:r>
        <w:rPr>
          <w:i/>
          <w:lang w:val="ru-RU"/>
        </w:rPr>
        <w:t xml:space="preserve">                                                                                                                                       </w:t>
      </w:r>
    </w:p>
    <w:p w:rsidR="00572DAE" w:rsidRDefault="00572DAE" w:rsidP="00A20161">
      <w:pPr>
        <w:ind w:left="5940"/>
        <w:rPr>
          <w:b/>
          <w:i/>
          <w:lang w:val="ru-RU"/>
        </w:rPr>
      </w:pPr>
    </w:p>
    <w:p w:rsidR="00572DAE" w:rsidRDefault="00572DAE" w:rsidP="00A20161">
      <w:pPr>
        <w:ind w:left="5940"/>
        <w:rPr>
          <w:b/>
          <w:i/>
          <w:lang w:val="ru-RU"/>
        </w:rPr>
      </w:pPr>
    </w:p>
    <w:p w:rsidR="00572DAE" w:rsidRDefault="00572DAE" w:rsidP="00A20161">
      <w:pPr>
        <w:ind w:left="5940"/>
        <w:rPr>
          <w:b/>
          <w:i/>
          <w:lang w:val="ru-RU"/>
        </w:rPr>
      </w:pPr>
    </w:p>
    <w:p w:rsidR="00572DAE" w:rsidRDefault="00572DAE" w:rsidP="00A20161">
      <w:pPr>
        <w:ind w:left="5940"/>
        <w:rPr>
          <w:b/>
          <w:i/>
          <w:lang w:val="ru-RU"/>
        </w:rPr>
      </w:pPr>
    </w:p>
    <w:p w:rsidR="00572DAE" w:rsidRDefault="00572DAE" w:rsidP="00A20161">
      <w:pPr>
        <w:ind w:left="5940"/>
        <w:jc w:val="center"/>
        <w:rPr>
          <w:b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Default="00572DAE" w:rsidP="00A20161">
      <w:pPr>
        <w:ind w:left="5940"/>
        <w:jc w:val="center"/>
        <w:rPr>
          <w:b/>
          <w:bCs/>
          <w:lang w:val="ru-RU"/>
        </w:rPr>
      </w:pPr>
    </w:p>
    <w:p w:rsidR="00572DAE" w:rsidRPr="00722F25" w:rsidRDefault="00572DAE" w:rsidP="009D34CB">
      <w:pPr>
        <w:ind w:left="5940"/>
        <w:jc w:val="center"/>
        <w:rPr>
          <w:lang w:val="ru-RU"/>
        </w:rPr>
      </w:pPr>
      <w:r>
        <w:rPr>
          <w:b/>
          <w:bCs/>
          <w:lang w:val="ru-RU"/>
        </w:rPr>
        <w:t xml:space="preserve">                                      Приложение 3</w:t>
      </w:r>
    </w:p>
    <w:p w:rsidR="00572DAE" w:rsidRDefault="00572DAE" w:rsidP="009D34CB">
      <w:pPr>
        <w:ind w:left="5159"/>
        <w:jc w:val="both"/>
        <w:rPr>
          <w:b/>
          <w:bCs/>
          <w:lang w:val="ru-RU"/>
        </w:rPr>
      </w:pPr>
      <w:r w:rsidRPr="001A1B39">
        <w:rPr>
          <w:bCs/>
          <w:lang w:val="ru-RU"/>
        </w:rPr>
        <w:t xml:space="preserve">к Решению  Собрания депутатов сельского поселения </w:t>
      </w:r>
      <w:r w:rsidRPr="001A1B39">
        <w:rPr>
          <w:bCs/>
          <w:color w:val="CE181E"/>
          <w:lang w:val="ru-RU"/>
        </w:rPr>
        <w:t>МО «село Аксай»</w:t>
      </w:r>
      <w:r>
        <w:rPr>
          <w:bCs/>
          <w:lang w:val="ru-RU"/>
        </w:rPr>
        <w:t xml:space="preserve"> на 2018 год » от 05.07. 2018 год  № 19-СД</w:t>
      </w:r>
    </w:p>
    <w:p w:rsidR="00572DAE" w:rsidRPr="00722F25" w:rsidRDefault="00572DAE" w:rsidP="00A20161">
      <w:pPr>
        <w:jc w:val="right"/>
        <w:rPr>
          <w:lang w:val="ru-RU"/>
        </w:rPr>
      </w:pPr>
      <w:r>
        <w:rPr>
          <w:lang w:val="ru-RU"/>
        </w:rPr>
        <w:t xml:space="preserve">            </w:t>
      </w:r>
    </w:p>
    <w:p w:rsidR="00572DAE" w:rsidRDefault="00572DAE" w:rsidP="00A20161">
      <w:pPr>
        <w:ind w:firstLine="720"/>
        <w:jc w:val="right"/>
        <w:rPr>
          <w:lang w:val="ru-RU"/>
        </w:rPr>
      </w:pPr>
    </w:p>
    <w:p w:rsidR="00572DAE" w:rsidRPr="00722F25" w:rsidRDefault="00572DAE" w:rsidP="00A20161">
      <w:pPr>
        <w:jc w:val="center"/>
        <w:rPr>
          <w:lang w:val="ru-RU"/>
        </w:rPr>
      </w:pPr>
      <w:r>
        <w:rPr>
          <w:b/>
          <w:sz w:val="28"/>
          <w:lang w:val="ru-RU"/>
        </w:rPr>
        <w:t>Распределение</w:t>
      </w:r>
    </w:p>
    <w:p w:rsidR="00572DAE" w:rsidRPr="009D34CB" w:rsidRDefault="00572DAE" w:rsidP="00A20161">
      <w:pPr>
        <w:ind w:firstLine="720"/>
        <w:jc w:val="center"/>
        <w:rPr>
          <w:lang w:val="ru-RU"/>
        </w:rPr>
      </w:pPr>
      <w:r w:rsidRPr="009D34CB">
        <w:rPr>
          <w:sz w:val="28"/>
          <w:lang w:val="ru-RU"/>
        </w:rPr>
        <w:t xml:space="preserve">расходов местного бюджета по ведомственной классификации расходов бюджетов Российской Федерации </w:t>
      </w:r>
      <w:r w:rsidRPr="009D34CB">
        <w:rPr>
          <w:sz w:val="32"/>
          <w:szCs w:val="32"/>
          <w:lang w:val="ru-RU"/>
        </w:rPr>
        <w:t>на 2018 год.</w:t>
      </w:r>
    </w:p>
    <w:p w:rsidR="00572DAE" w:rsidRDefault="00572DAE" w:rsidP="00A20161">
      <w:pPr>
        <w:ind w:right="764"/>
        <w:rPr>
          <w:b/>
          <w:sz w:val="28"/>
          <w:szCs w:val="32"/>
          <w:lang w:val="ru-RU"/>
        </w:rPr>
      </w:pPr>
    </w:p>
    <w:p w:rsidR="00572DAE" w:rsidRDefault="00572DAE" w:rsidP="00A20161">
      <w:pPr>
        <w:ind w:right="-513"/>
        <w:jc w:val="right"/>
      </w:pPr>
      <w:r>
        <w:rPr>
          <w:lang w:val="ru-RU"/>
        </w:rPr>
        <w:t xml:space="preserve">                                                                              </w:t>
      </w:r>
      <w:r>
        <w:t>(тыс. рублей)</w:t>
      </w:r>
    </w:p>
    <w:tbl>
      <w:tblPr>
        <w:tblW w:w="0" w:type="auto"/>
        <w:tblInd w:w="-57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84"/>
        <w:gridCol w:w="545"/>
        <w:gridCol w:w="546"/>
        <w:gridCol w:w="546"/>
        <w:gridCol w:w="1365"/>
        <w:gridCol w:w="408"/>
        <w:gridCol w:w="408"/>
        <w:gridCol w:w="1091"/>
        <w:gridCol w:w="954"/>
        <w:gridCol w:w="970"/>
      </w:tblGrid>
      <w:tr w:rsidR="00572DAE" w:rsidTr="008F00E7">
        <w:trPr>
          <w:trHeight w:val="531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t xml:space="preserve">Наименование </w:t>
            </w:r>
            <w:r>
              <w:rPr>
                <w:lang w:val="ru-RU"/>
              </w:rPr>
              <w:t xml:space="preserve"> </w:t>
            </w:r>
            <w:r>
              <w:t>главного</w:t>
            </w:r>
          </w:p>
          <w:p w:rsidR="00572DAE" w:rsidRDefault="00572DAE" w:rsidP="008F00E7">
            <w:pPr>
              <w:jc w:val="center"/>
            </w:pPr>
            <w:r>
              <w:rPr>
                <w:lang w:val="ru-RU"/>
              </w:rPr>
              <w:t>р</w:t>
            </w:r>
            <w:r>
              <w:t>аспорядителя</w:t>
            </w:r>
            <w:r>
              <w:rPr>
                <w:lang w:val="ru-RU"/>
              </w:rPr>
              <w:t xml:space="preserve"> </w:t>
            </w:r>
            <w:r>
              <w:t xml:space="preserve"> кредитов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t>Гл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t>Рз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t>ПР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t>ЦСР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t>ВР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snapToGrid w:val="0"/>
              <w:jc w:val="center"/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b/>
                <w:lang w:val="ru-RU"/>
              </w:rPr>
              <w:t>Сумма</w:t>
            </w:r>
          </w:p>
          <w:p w:rsidR="00572DAE" w:rsidRDefault="00572DAE" w:rsidP="008F00E7">
            <w:pPr>
              <w:jc w:val="center"/>
            </w:pPr>
            <w:r>
              <w:rPr>
                <w:b/>
                <w:lang w:val="ru-RU"/>
              </w:rPr>
              <w:t>2018 г.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jc w:val="center"/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AE" w:rsidRDefault="00572DAE" w:rsidP="008F00E7"/>
        </w:tc>
      </w:tr>
      <w:tr w:rsidR="00572DAE" w:rsidTr="008F00E7">
        <w:trPr>
          <w:trHeight w:val="150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lang w:val="ru-RU"/>
              </w:rPr>
              <w:t>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lang w:val="ru-RU"/>
              </w:rPr>
              <w:t>5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jc w:val="center"/>
            </w:pPr>
            <w:r>
              <w:rPr>
                <w:lang w:val="ru-RU"/>
              </w:rPr>
              <w:t>6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jc w:val="center"/>
            </w:pPr>
            <w:r>
              <w:rPr>
                <w:lang w:val="ru-RU"/>
              </w:rPr>
              <w:t>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DAE" w:rsidRDefault="00572DAE" w:rsidP="008F00E7">
            <w:r>
              <w:rPr>
                <w:b/>
                <w:sz w:val="28"/>
                <w:lang w:val="ru-RU"/>
              </w:rPr>
              <w:t xml:space="preserve">1. МО </w:t>
            </w:r>
            <w:r>
              <w:rPr>
                <w:b/>
                <w:bCs/>
                <w:color w:val="CE181E"/>
                <w:sz w:val="28"/>
                <w:lang w:val="ru-RU"/>
              </w:rPr>
              <w:t>«село Аксай»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sz w:val="28"/>
                <w:szCs w:val="28"/>
                <w:lang w:val="ru-RU"/>
              </w:rPr>
              <w:t>001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2029,1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>Функционирование Правительства Российской Федерации, высших органов исполнительной власти субъктов Российской Федерации, местных администраций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spacing w:line="240" w:lineRule="exact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1621,1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  <w:p w:rsidR="00572DAE" w:rsidRPr="00730E32" w:rsidRDefault="00572DAE" w:rsidP="008F00E7">
            <w:pPr>
              <w:rPr>
                <w:lang w:val="ru-RU"/>
              </w:rPr>
            </w:pPr>
          </w:p>
          <w:p w:rsidR="00572DAE" w:rsidRPr="00730E32" w:rsidRDefault="00572DAE" w:rsidP="008F00E7">
            <w:pPr>
              <w:rPr>
                <w:lang w:val="ru-RU"/>
              </w:rPr>
            </w:pPr>
          </w:p>
          <w:p w:rsidR="00572DAE" w:rsidRDefault="00572DAE" w:rsidP="008F00E7">
            <w:pPr>
              <w:rPr>
                <w:lang w:val="ru-RU"/>
              </w:rPr>
            </w:pPr>
          </w:p>
          <w:p w:rsidR="00572DAE" w:rsidRPr="00730E32" w:rsidRDefault="00572DAE" w:rsidP="008F00E7">
            <w:pPr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  <w:p w:rsidR="00572DAE" w:rsidRPr="00730E32" w:rsidRDefault="00572DAE" w:rsidP="008F00E7">
            <w:pPr>
              <w:rPr>
                <w:lang w:val="ru-RU"/>
              </w:rPr>
            </w:pPr>
          </w:p>
          <w:p w:rsidR="00572DAE" w:rsidRPr="00730E32" w:rsidRDefault="00572DAE" w:rsidP="008F00E7">
            <w:pPr>
              <w:rPr>
                <w:lang w:val="ru-RU"/>
              </w:rPr>
            </w:pPr>
          </w:p>
          <w:p w:rsidR="00572DAE" w:rsidRDefault="00572DAE" w:rsidP="008F00E7">
            <w:pPr>
              <w:rPr>
                <w:lang w:val="ru-RU"/>
              </w:rPr>
            </w:pPr>
          </w:p>
          <w:p w:rsidR="00572DAE" w:rsidRPr="00730E32" w:rsidRDefault="00572DAE" w:rsidP="008F00E7">
            <w:pPr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b/>
                <w:sz w:val="26"/>
                <w:szCs w:val="26"/>
              </w:rPr>
              <w:t>Центральный аппарат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spacing w:line="240" w:lineRule="exac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sz w:val="26"/>
                <w:szCs w:val="26"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6"/>
                <w:szCs w:val="28"/>
                <w:lang w:val="ru-RU"/>
              </w:rPr>
            </w:pPr>
            <w:r>
              <w:rPr>
                <w:b/>
                <w:sz w:val="26"/>
                <w:szCs w:val="28"/>
                <w:lang w:val="ru-RU"/>
              </w:rPr>
              <w:t>1681,2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napToGrid w:val="0"/>
              <w:jc w:val="center"/>
              <w:rPr>
                <w:b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AE" w:rsidRDefault="00572DAE" w:rsidP="008F00E7">
            <w:pPr>
              <w:snapToGrid w:val="0"/>
              <w:jc w:val="center"/>
              <w:rPr>
                <w:b/>
                <w:szCs w:val="28"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1571,1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1291,2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spacing w:line="240" w:lineRule="exact"/>
              <w:rPr>
                <w:b/>
                <w:bCs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spacing w:line="240" w:lineRule="exact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212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spacing w:line="240" w:lineRule="exact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340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22,9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b/>
                <w:bCs/>
                <w:szCs w:val="28"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</w:rPr>
              <w:t>Уплата иных платежей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pStyle w:val="Default"/>
            </w:pPr>
            <w:r>
              <w:rPr>
                <w:b/>
                <w:sz w:val="26"/>
                <w:szCs w:val="26"/>
              </w:rPr>
              <w:t>Резервные фонды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rPr>
                <w:lang w:val="ru-RU"/>
              </w:rPr>
            </w:pPr>
            <w:r>
              <w:rPr>
                <w:lang w:val="ru-RU"/>
              </w:rPr>
              <w:t>Резервный фонд администрации, на чрезвычайные, стихийные и другие не предвиденные  ситуации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99400101Р0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Другие общегосударственные вопросы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sz w:val="26"/>
                <w:szCs w:val="26"/>
                <w:lang w:val="ru-RU"/>
              </w:rPr>
              <w:t>Центральная бухгалтерия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spacing w:line="240" w:lineRule="exact"/>
              <w:rPr>
                <w:b/>
                <w:bCs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sz w:val="26"/>
                <w:szCs w:val="26"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212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pStyle w:val="BalloonTex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</w:rPr>
              <w:t>Уплата иных платежей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b/>
                <w:lang w:val="ru-RU"/>
              </w:rPr>
              <w:t>Разграничение земель муницип. собственности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lang w:val="ru-RU"/>
              </w:rPr>
              <w:t>995001М000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pStyle w:val="Default"/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pStyle w:val="Default"/>
            </w:pPr>
            <w:r>
              <w:rPr>
                <w:b/>
                <w:sz w:val="28"/>
                <w:szCs w:val="28"/>
              </w:rPr>
              <w:t>Мобилизационная и вневоисковая подготовка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sz w:val="26"/>
                <w:szCs w:val="26"/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91,2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27,8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pStyle w:val="Default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4194,3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3943,6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2536,7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spacing w:line="240" w:lineRule="exac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1217,6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sz w:val="28"/>
                <w:szCs w:val="28"/>
                <w:lang w:val="ru-RU"/>
              </w:rPr>
              <w:t>Культура          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sz w:val="28"/>
                <w:szCs w:val="28"/>
                <w:lang w:val="ru-RU"/>
              </w:rPr>
              <w:t>Дом культуры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sz w:val="26"/>
                <w:szCs w:val="26"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326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326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551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DAE" w:rsidRDefault="00572DAE" w:rsidP="008F00E7">
            <w:r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 w:val="28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Физическая культура и спорт –Всего: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Pr="00722F25" w:rsidRDefault="00572DAE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spacing w:line="240" w:lineRule="exact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lang w:val="ru-RU"/>
              </w:rPr>
              <w:t>99500102М0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jc w:val="both"/>
            </w:pPr>
            <w:r>
              <w:rPr>
                <w:b/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72DAE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r>
              <w:rPr>
                <w:b/>
                <w:sz w:val="28"/>
                <w:lang w:val="ru-RU"/>
              </w:rPr>
              <w:t>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6668,4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DAE" w:rsidRDefault="00572DA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</w:tbl>
    <w:p w:rsidR="00572DAE" w:rsidRDefault="00572DAE" w:rsidP="00A20161">
      <w:pPr>
        <w:rPr>
          <w:b/>
          <w:lang w:val="ru-RU"/>
        </w:rPr>
      </w:pPr>
    </w:p>
    <w:p w:rsidR="00572DAE" w:rsidRDefault="00572DAE" w:rsidP="00A20161">
      <w:r>
        <w:rPr>
          <w:b/>
          <w:lang w:val="ru-RU"/>
        </w:rPr>
        <w:t xml:space="preserve">                                                                       </w:t>
      </w:r>
    </w:p>
    <w:p w:rsidR="00572DAE" w:rsidRDefault="00572DAE"/>
    <w:sectPr w:rsidR="00572DAE" w:rsidSect="009D34CB">
      <w:pgSz w:w="11906" w:h="16838"/>
      <w:pgMar w:top="45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43F6C"/>
    <w:multiLevelType w:val="hybridMultilevel"/>
    <w:tmpl w:val="7BE0E176"/>
    <w:lvl w:ilvl="0" w:tplc="B7E4322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161"/>
    <w:rsid w:val="0015005D"/>
    <w:rsid w:val="00170CBD"/>
    <w:rsid w:val="001A1B39"/>
    <w:rsid w:val="001F042E"/>
    <w:rsid w:val="002365EC"/>
    <w:rsid w:val="002A4361"/>
    <w:rsid w:val="002C0CD5"/>
    <w:rsid w:val="00311658"/>
    <w:rsid w:val="00355435"/>
    <w:rsid w:val="0036620A"/>
    <w:rsid w:val="003C4A08"/>
    <w:rsid w:val="00453ACE"/>
    <w:rsid w:val="004773B1"/>
    <w:rsid w:val="00572DAE"/>
    <w:rsid w:val="005D5B99"/>
    <w:rsid w:val="005F26E2"/>
    <w:rsid w:val="00653290"/>
    <w:rsid w:val="00670236"/>
    <w:rsid w:val="006F4A93"/>
    <w:rsid w:val="00722F25"/>
    <w:rsid w:val="00730E32"/>
    <w:rsid w:val="007A4EFE"/>
    <w:rsid w:val="007C7426"/>
    <w:rsid w:val="00840864"/>
    <w:rsid w:val="00852C86"/>
    <w:rsid w:val="008C5AF8"/>
    <w:rsid w:val="008D1521"/>
    <w:rsid w:val="008E48F0"/>
    <w:rsid w:val="008F00E7"/>
    <w:rsid w:val="00943AA2"/>
    <w:rsid w:val="009D34CB"/>
    <w:rsid w:val="00A20161"/>
    <w:rsid w:val="00A2549E"/>
    <w:rsid w:val="00AB4E53"/>
    <w:rsid w:val="00AC447D"/>
    <w:rsid w:val="00AE3346"/>
    <w:rsid w:val="00AF2A80"/>
    <w:rsid w:val="00B3419C"/>
    <w:rsid w:val="00B91E47"/>
    <w:rsid w:val="00C36455"/>
    <w:rsid w:val="00C74EF9"/>
    <w:rsid w:val="00C81121"/>
    <w:rsid w:val="00C90536"/>
    <w:rsid w:val="00CB1569"/>
    <w:rsid w:val="00CD7C6F"/>
    <w:rsid w:val="00E21E75"/>
    <w:rsid w:val="00E56CC8"/>
    <w:rsid w:val="00EE2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161"/>
    <w:pPr>
      <w:suppressAutoHyphens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A20161"/>
  </w:style>
  <w:style w:type="character" w:customStyle="1" w:styleId="hl41">
    <w:name w:val="hl41"/>
    <w:uiPriority w:val="99"/>
    <w:rsid w:val="00A20161"/>
    <w:rPr>
      <w:b/>
      <w:sz w:val="20"/>
    </w:rPr>
  </w:style>
  <w:style w:type="character" w:customStyle="1" w:styleId="a">
    <w:name w:val="Без интервала Знак"/>
    <w:uiPriority w:val="99"/>
    <w:rsid w:val="00A20161"/>
    <w:rPr>
      <w:rFonts w:ascii="Calibri" w:hAnsi="Calibri"/>
      <w:sz w:val="22"/>
      <w:lang w:val="en-US"/>
    </w:rPr>
  </w:style>
  <w:style w:type="paragraph" w:customStyle="1" w:styleId="a0">
    <w:name w:val="Заголовок"/>
    <w:basedOn w:val="Normal"/>
    <w:next w:val="BodyText"/>
    <w:uiPriority w:val="99"/>
    <w:rsid w:val="00A2016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20161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List">
    <w:name w:val="List"/>
    <w:basedOn w:val="BodyText"/>
    <w:uiPriority w:val="99"/>
    <w:rsid w:val="00A20161"/>
    <w:rPr>
      <w:rFonts w:cs="Mangal"/>
    </w:rPr>
  </w:style>
  <w:style w:type="paragraph" w:styleId="Caption">
    <w:name w:val="caption"/>
    <w:basedOn w:val="Normal"/>
    <w:uiPriority w:val="99"/>
    <w:qFormat/>
    <w:rsid w:val="00A20161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Normal"/>
    <w:uiPriority w:val="99"/>
    <w:rsid w:val="00A20161"/>
    <w:pPr>
      <w:suppressLineNumbers/>
    </w:pPr>
    <w:rPr>
      <w:rFonts w:cs="Mangal"/>
    </w:rPr>
  </w:style>
  <w:style w:type="paragraph" w:customStyle="1" w:styleId="Default">
    <w:name w:val="Default"/>
    <w:uiPriority w:val="99"/>
    <w:rsid w:val="00A20161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A20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20161"/>
    <w:rPr>
      <w:rFonts w:ascii="Tahoma" w:hAnsi="Tahoma" w:cs="Tahoma"/>
      <w:sz w:val="16"/>
      <w:szCs w:val="16"/>
      <w:lang w:val="en-US" w:eastAsia="zh-CN"/>
    </w:rPr>
  </w:style>
  <w:style w:type="paragraph" w:styleId="NoSpacing">
    <w:name w:val="No Spacing"/>
    <w:uiPriority w:val="99"/>
    <w:qFormat/>
    <w:rsid w:val="00A20161"/>
    <w:pPr>
      <w:suppressAutoHyphens/>
    </w:pPr>
    <w:rPr>
      <w:rFonts w:eastAsia="Times New Roman" w:cs="Calibri"/>
      <w:lang w:val="en-US" w:eastAsia="zh-CN"/>
    </w:rPr>
  </w:style>
  <w:style w:type="paragraph" w:customStyle="1" w:styleId="a1">
    <w:name w:val="Содержимое таблицы"/>
    <w:basedOn w:val="Normal"/>
    <w:uiPriority w:val="99"/>
    <w:rsid w:val="00A20161"/>
    <w:pPr>
      <w:suppressLineNumbers/>
    </w:pPr>
  </w:style>
  <w:style w:type="paragraph" w:customStyle="1" w:styleId="a2">
    <w:name w:val="Заголовок таблицы"/>
    <w:basedOn w:val="a1"/>
    <w:uiPriority w:val="99"/>
    <w:rsid w:val="00A20161"/>
    <w:pPr>
      <w:jc w:val="center"/>
    </w:pPr>
    <w:rPr>
      <w:b/>
      <w:bCs/>
    </w:rPr>
  </w:style>
  <w:style w:type="paragraph" w:customStyle="1" w:styleId="a3">
    <w:name w:val="Содержимое врезки"/>
    <w:basedOn w:val="Normal"/>
    <w:uiPriority w:val="99"/>
    <w:rsid w:val="00A20161"/>
  </w:style>
  <w:style w:type="paragraph" w:styleId="Header">
    <w:name w:val="header"/>
    <w:basedOn w:val="Normal"/>
    <w:link w:val="HeaderChar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uiPriority w:val="99"/>
    <w:rsid w:val="009D34C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D34CB"/>
    <w:rPr>
      <w:rFonts w:eastAsia="Times New Roman" w:cs="Times New Roman"/>
      <w:sz w:val="24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213</TotalTime>
  <Pages>11</Pages>
  <Words>3195</Words>
  <Characters>18216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18</cp:revision>
  <cp:lastPrinted>2018-12-04T13:39:00Z</cp:lastPrinted>
  <dcterms:created xsi:type="dcterms:W3CDTF">2018-11-28T12:31:00Z</dcterms:created>
  <dcterms:modified xsi:type="dcterms:W3CDTF">2018-12-04T13:40:00Z</dcterms:modified>
</cp:coreProperties>
</file>