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D0" w:rsidRDefault="001B26D0" w:rsidP="00A20161">
      <w:pPr>
        <w:rPr>
          <w:b/>
          <w:sz w:val="16"/>
          <w:szCs w:val="16"/>
          <w:lang w:val="ru-RU"/>
        </w:rPr>
      </w:pPr>
    </w:p>
    <w:p w:rsidR="001B26D0" w:rsidRDefault="001B26D0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1B26D0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410CEA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.25pt;visibility:visible">
            <v:imagedata r:id="rId5" o:title=""/>
          </v:shape>
        </w:pict>
      </w:r>
    </w:p>
    <w:p w:rsidR="001B26D0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1B26D0" w:rsidRPr="007C7426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1B26D0" w:rsidRPr="007C7426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1B26D0" w:rsidRPr="007C7426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«СЕЛО АКСАЙ»</w:t>
      </w:r>
    </w:p>
    <w:p w:rsidR="001B26D0" w:rsidRPr="007C7426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1B26D0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1B26D0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1B26D0" w:rsidRPr="00E56CC8" w:rsidRDefault="001B26D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Аксай</w:t>
      </w:r>
    </w:p>
    <w:p w:rsidR="001B26D0" w:rsidRPr="00E56CC8" w:rsidRDefault="001B26D0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1B26D0" w:rsidRPr="00E56CC8" w:rsidRDefault="001B26D0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 </w:t>
      </w:r>
      <w:r>
        <w:rPr>
          <w:b/>
          <w:sz w:val="26"/>
          <w:szCs w:val="26"/>
          <w:lang w:val="ru-RU"/>
        </w:rPr>
        <w:t xml:space="preserve">10.04.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16 -СД</w:t>
      </w:r>
    </w:p>
    <w:p w:rsidR="001B26D0" w:rsidRDefault="001B26D0" w:rsidP="00A20161">
      <w:pPr>
        <w:jc w:val="center"/>
        <w:rPr>
          <w:b/>
          <w:sz w:val="32"/>
          <w:szCs w:val="32"/>
          <w:lang w:val="ru-RU"/>
        </w:rPr>
      </w:pPr>
    </w:p>
    <w:p w:rsidR="001B26D0" w:rsidRPr="003C4A08" w:rsidRDefault="001B26D0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1B26D0" w:rsidRDefault="001B26D0" w:rsidP="00A20161">
      <w:pPr>
        <w:ind w:left="-360" w:right="-181"/>
        <w:rPr>
          <w:sz w:val="28"/>
          <w:szCs w:val="28"/>
          <w:lang w:val="ru-RU"/>
        </w:rPr>
      </w:pPr>
    </w:p>
    <w:p w:rsidR="001B26D0" w:rsidRDefault="001B26D0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 xml:space="preserve">» </w:t>
      </w:r>
    </w:p>
    <w:p w:rsidR="001B26D0" w:rsidRPr="00670236" w:rsidRDefault="001B26D0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>село Аксай»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</w:t>
      </w:r>
    </w:p>
    <w:p w:rsidR="001B26D0" w:rsidRDefault="001B26D0" w:rsidP="00A20161">
      <w:pPr>
        <w:jc w:val="center"/>
        <w:rPr>
          <w:b/>
          <w:sz w:val="28"/>
          <w:szCs w:val="28"/>
          <w:lang w:val="ru-RU"/>
        </w:rPr>
      </w:pPr>
    </w:p>
    <w:p w:rsidR="001B26D0" w:rsidRPr="003C4A08" w:rsidRDefault="001B26D0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1B26D0" w:rsidRPr="003C4A08" w:rsidRDefault="001B26D0" w:rsidP="00A20161">
      <w:pPr>
        <w:jc w:val="center"/>
        <w:rPr>
          <w:b/>
          <w:szCs w:val="28"/>
          <w:lang w:val="ru-RU"/>
        </w:rPr>
      </w:pPr>
    </w:p>
    <w:p w:rsidR="001B26D0" w:rsidRPr="003C4A08" w:rsidRDefault="001B26D0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1B26D0" w:rsidRDefault="001B26D0" w:rsidP="00A20161">
      <w:pPr>
        <w:jc w:val="center"/>
        <w:rPr>
          <w:b/>
          <w:sz w:val="28"/>
          <w:szCs w:val="28"/>
          <w:lang w:val="ru-RU"/>
        </w:rPr>
      </w:pPr>
    </w:p>
    <w:p w:rsidR="001B26D0" w:rsidRDefault="001B26D0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2017 года № 14-СД «О бюджете муниципального образования «село Аксай»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1B26D0" w:rsidRPr="003C4A08" w:rsidRDefault="001B26D0" w:rsidP="003C4A08">
      <w:pPr>
        <w:ind w:firstLine="540"/>
        <w:jc w:val="both"/>
        <w:rPr>
          <w:szCs w:val="28"/>
          <w:lang w:val="ru-RU"/>
        </w:rPr>
      </w:pPr>
    </w:p>
    <w:p w:rsidR="001B26D0" w:rsidRDefault="001B26D0" w:rsidP="00EE236D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1B26D0" w:rsidRDefault="001B26D0" w:rsidP="00EE236D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1B26D0" w:rsidRPr="00722F25" w:rsidRDefault="001B26D0" w:rsidP="003C4A08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2018 год по доходам в сумме</w:t>
      </w:r>
      <w:r>
        <w:rPr>
          <w:lang w:val="ru-RU"/>
        </w:rPr>
        <w:t xml:space="preserve"> </w:t>
      </w:r>
      <w:r w:rsidRPr="00EE236D">
        <w:rPr>
          <w:b/>
          <w:lang w:val="ru-RU"/>
        </w:rPr>
        <w:t>6382,8</w:t>
      </w:r>
      <w:r>
        <w:rPr>
          <w:lang w:val="ru-RU"/>
        </w:rPr>
        <w:t xml:space="preserve">  тыс. руб. и  по расходам в сумме </w:t>
      </w:r>
      <w:r>
        <w:rPr>
          <w:b/>
          <w:lang w:val="ru-RU"/>
        </w:rPr>
        <w:t xml:space="preserve">  6382,8 </w:t>
      </w:r>
      <w:r>
        <w:rPr>
          <w:lang w:val="ru-RU"/>
        </w:rPr>
        <w:t xml:space="preserve"> тыс. рублей.</w:t>
      </w:r>
    </w:p>
    <w:p w:rsidR="001B26D0" w:rsidRDefault="001B26D0" w:rsidP="003C4A08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1B26D0" w:rsidRPr="003C4A08" w:rsidRDefault="001B26D0" w:rsidP="003C4A08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1B26D0" w:rsidRPr="003C4A08" w:rsidRDefault="001B26D0" w:rsidP="003C4A08">
      <w:pPr>
        <w:ind w:firstLine="540"/>
        <w:jc w:val="both"/>
        <w:rPr>
          <w:szCs w:val="28"/>
          <w:lang w:val="ru-RU"/>
        </w:rPr>
      </w:pPr>
    </w:p>
    <w:p w:rsidR="001B26D0" w:rsidRDefault="001B26D0" w:rsidP="003C4A08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1B26D0" w:rsidRDefault="001B26D0" w:rsidP="003C4A08">
      <w:pPr>
        <w:ind w:firstLine="540"/>
        <w:jc w:val="both"/>
        <w:rPr>
          <w:szCs w:val="28"/>
          <w:lang w:val="ru-RU"/>
        </w:rPr>
      </w:pPr>
    </w:p>
    <w:p w:rsidR="001B26D0" w:rsidRPr="003C4A08" w:rsidRDefault="001B26D0" w:rsidP="003C4A08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>3. Опубликовать (обнародовать) настоящее Решение в сайте МО «село Аксай»</w:t>
      </w:r>
    </w:p>
    <w:p w:rsidR="001B26D0" w:rsidRPr="00722F25" w:rsidRDefault="001B26D0" w:rsidP="003C4A08">
      <w:pPr>
        <w:pStyle w:val="BodyTextIndent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rPr>
          <w:b/>
          <w:bCs/>
          <w:lang w:val="ru-RU"/>
        </w:rPr>
      </w:pPr>
    </w:p>
    <w:p w:rsidR="001B26D0" w:rsidRDefault="001B26D0" w:rsidP="00A201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А.А.  Байсунгуров</w:t>
      </w: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Pr="00722F25" w:rsidRDefault="001B26D0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1</w:t>
      </w:r>
    </w:p>
    <w:p w:rsidR="001B26D0" w:rsidRPr="001A1B39" w:rsidRDefault="001B26D0" w:rsidP="00A20161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10</w:t>
      </w:r>
      <w:r w:rsidRPr="001A1B39">
        <w:rPr>
          <w:bCs/>
          <w:lang w:val="ru-RU"/>
        </w:rPr>
        <w:t>.04</w:t>
      </w:r>
      <w:r>
        <w:rPr>
          <w:bCs/>
          <w:lang w:val="ru-RU"/>
        </w:rPr>
        <w:t>.</w:t>
      </w:r>
      <w:r w:rsidRPr="001A1B39">
        <w:rPr>
          <w:bCs/>
          <w:lang w:val="ru-RU"/>
        </w:rPr>
        <w:t xml:space="preserve"> 2018 год  № 16</w:t>
      </w:r>
      <w:r>
        <w:rPr>
          <w:bCs/>
          <w:lang w:val="ru-RU"/>
        </w:rPr>
        <w:t>-СД</w:t>
      </w:r>
    </w:p>
    <w:p w:rsidR="001B26D0" w:rsidRDefault="001B26D0" w:rsidP="00A20161">
      <w:pPr>
        <w:rPr>
          <w:lang w:val="ru-RU"/>
        </w:rPr>
      </w:pPr>
    </w:p>
    <w:p w:rsidR="001B26D0" w:rsidRDefault="001B26D0" w:rsidP="00A20161">
      <w:pPr>
        <w:ind w:firstLine="720"/>
        <w:jc w:val="both"/>
        <w:rPr>
          <w:lang w:val="ru-RU"/>
        </w:rPr>
      </w:pPr>
    </w:p>
    <w:p w:rsidR="001B26D0" w:rsidRPr="001A1B39" w:rsidRDefault="001B26D0" w:rsidP="00A20161">
      <w:pPr>
        <w:ind w:firstLine="720"/>
        <w:jc w:val="center"/>
        <w:rPr>
          <w:lang w:val="ru-RU"/>
        </w:rPr>
      </w:pPr>
      <w:r w:rsidRPr="001A1B39">
        <w:rPr>
          <w:rStyle w:val="hl41"/>
          <w:bCs/>
          <w:sz w:val="24"/>
          <w:szCs w:val="32"/>
          <w:lang w:val="ru-RU"/>
        </w:rPr>
        <w:t xml:space="preserve">Объем поступлений доходов по основным источникам </w:t>
      </w:r>
    </w:p>
    <w:p w:rsidR="001B26D0" w:rsidRPr="001A1B39" w:rsidRDefault="001B26D0" w:rsidP="00A20161">
      <w:pPr>
        <w:ind w:firstLine="720"/>
        <w:jc w:val="center"/>
        <w:rPr>
          <w:lang w:val="ru-RU"/>
        </w:rPr>
      </w:pPr>
      <w:r w:rsidRPr="001A1B39">
        <w:rPr>
          <w:b/>
          <w:szCs w:val="32"/>
          <w:lang w:val="ru-RU"/>
        </w:rPr>
        <w:t>на 2018 год</w:t>
      </w:r>
      <w:r>
        <w:rPr>
          <w:b/>
          <w:szCs w:val="32"/>
          <w:lang w:val="ru-RU"/>
        </w:rPr>
        <w:t>.</w:t>
      </w:r>
    </w:p>
    <w:p w:rsidR="001B26D0" w:rsidRDefault="001B26D0" w:rsidP="00A20161">
      <w:r>
        <w:rPr>
          <w:lang w:val="ru-RU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66"/>
        <w:gridCol w:w="3823"/>
        <w:gridCol w:w="1449"/>
        <w:gridCol w:w="1364"/>
        <w:gridCol w:w="1613"/>
      </w:tblGrid>
      <w:tr w:rsidR="001B26D0" w:rsidTr="008F00E7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Pr="00722F25" w:rsidRDefault="001B26D0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1B26D0" w:rsidRPr="00722F25" w:rsidRDefault="001B26D0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доходов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1B26D0" w:rsidRDefault="001B26D0" w:rsidP="008F00E7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2018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6D0" w:rsidRDefault="001B26D0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1B26D0" w:rsidTr="008F00E7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Pr="001A1B39" w:rsidRDefault="001B26D0" w:rsidP="008F00E7">
            <w:pPr>
              <w:jc w:val="center"/>
              <w:rPr>
                <w:sz w:val="28"/>
              </w:rPr>
            </w:pPr>
            <w:r w:rsidRPr="001A1B39">
              <w:rPr>
                <w:b/>
                <w:sz w:val="28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20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</w:t>
            </w:r>
          </w:p>
        </w:tc>
      </w:tr>
      <w:tr w:rsidR="001B26D0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1B26D0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RPr="00CA1B77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RPr="00722F25" w:rsidTr="008F00E7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RPr="00722F25" w:rsidTr="008F00E7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</w:rPr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bCs/>
                <w:lang w:val="ru-RU"/>
              </w:rPr>
            </w:pPr>
          </w:p>
        </w:tc>
      </w:tr>
      <w:tr w:rsidR="001B26D0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RPr="00CA1B77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3557,8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2977,1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Вт.ч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/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 Субсидия остаток до МРОТ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lang w:val="ru-RU"/>
              </w:rPr>
              <w:t>Остаток на 01.01.2018 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330,7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6382,8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B26D0" w:rsidRDefault="001B26D0" w:rsidP="00A20161">
      <w:pPr>
        <w:rPr>
          <w:lang w:val="ru-RU"/>
        </w:rPr>
      </w:pPr>
    </w:p>
    <w:p w:rsidR="001B26D0" w:rsidRDefault="001B26D0" w:rsidP="00A20161">
      <w:pPr>
        <w:rPr>
          <w:lang w:val="ru-RU"/>
        </w:rPr>
      </w:pPr>
    </w:p>
    <w:p w:rsidR="001B26D0" w:rsidRDefault="001B26D0" w:rsidP="00A20161">
      <w:pPr>
        <w:rPr>
          <w:lang w:val="ru-RU"/>
        </w:rPr>
      </w:pPr>
    </w:p>
    <w:p w:rsidR="001B26D0" w:rsidRDefault="001B26D0" w:rsidP="00A20161">
      <w:pPr>
        <w:ind w:left="5940"/>
        <w:jc w:val="center"/>
        <w:rPr>
          <w:b/>
          <w:lang w:val="ru-RU"/>
        </w:rPr>
      </w:pPr>
    </w:p>
    <w:p w:rsidR="001B26D0" w:rsidRDefault="001B26D0" w:rsidP="00A20161">
      <w:pPr>
        <w:ind w:left="5940"/>
        <w:jc w:val="center"/>
        <w:rPr>
          <w:b/>
          <w:lang w:val="ru-RU"/>
        </w:rPr>
      </w:pPr>
    </w:p>
    <w:p w:rsidR="001B26D0" w:rsidRDefault="001B26D0" w:rsidP="00A20161">
      <w:pPr>
        <w:ind w:left="5940"/>
        <w:jc w:val="center"/>
        <w:rPr>
          <w:b/>
          <w:lang w:val="ru-RU"/>
        </w:rPr>
      </w:pPr>
    </w:p>
    <w:p w:rsidR="001B26D0" w:rsidRDefault="001B26D0" w:rsidP="00A20161">
      <w:pPr>
        <w:ind w:left="5940"/>
        <w:jc w:val="center"/>
        <w:rPr>
          <w:b/>
          <w:lang w:val="ru-RU"/>
        </w:rPr>
      </w:pPr>
    </w:p>
    <w:p w:rsidR="001B26D0" w:rsidRDefault="001B26D0" w:rsidP="00A20161">
      <w:pPr>
        <w:ind w:left="5940"/>
        <w:jc w:val="center"/>
        <w:rPr>
          <w:b/>
          <w:lang w:val="ru-RU"/>
        </w:rPr>
      </w:pPr>
    </w:p>
    <w:p w:rsidR="001B26D0" w:rsidRDefault="001B26D0" w:rsidP="00A20161">
      <w:pPr>
        <w:rPr>
          <w:b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0A10C9">
      <w:pPr>
        <w:ind w:left="5940"/>
        <w:jc w:val="center"/>
        <w:rPr>
          <w:b/>
          <w:lang w:val="ru-RU"/>
        </w:rPr>
      </w:pPr>
      <w:r>
        <w:rPr>
          <w:b/>
          <w:bCs/>
          <w:lang w:val="ru-RU"/>
        </w:rPr>
        <w:t>ПРИЛОЖЕНИЕ 2</w:t>
      </w:r>
    </w:p>
    <w:p w:rsidR="001B26D0" w:rsidRPr="001A1B39" w:rsidRDefault="001B26D0" w:rsidP="000A10C9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10</w:t>
      </w:r>
      <w:r w:rsidRPr="001A1B39">
        <w:rPr>
          <w:bCs/>
          <w:lang w:val="ru-RU"/>
        </w:rPr>
        <w:t>.04</w:t>
      </w:r>
      <w:r>
        <w:rPr>
          <w:bCs/>
          <w:lang w:val="ru-RU"/>
        </w:rPr>
        <w:t>.</w:t>
      </w:r>
      <w:r w:rsidRPr="001A1B39">
        <w:rPr>
          <w:bCs/>
          <w:lang w:val="ru-RU"/>
        </w:rPr>
        <w:t xml:space="preserve"> 2018 год  № 16</w:t>
      </w:r>
      <w:r>
        <w:rPr>
          <w:bCs/>
          <w:lang w:val="ru-RU"/>
        </w:rPr>
        <w:t>-СД</w:t>
      </w:r>
    </w:p>
    <w:p w:rsidR="001B26D0" w:rsidRPr="00722F25" w:rsidRDefault="001B26D0" w:rsidP="00A2016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 </w:t>
      </w:r>
    </w:p>
    <w:p w:rsidR="001B26D0" w:rsidRPr="00722F25" w:rsidRDefault="001B26D0" w:rsidP="00A20161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1B26D0" w:rsidRPr="000A10C9" w:rsidRDefault="001B26D0" w:rsidP="00A20161">
      <w:pPr>
        <w:ind w:firstLine="720"/>
        <w:jc w:val="center"/>
        <w:rPr>
          <w:lang w:val="ru-RU"/>
        </w:rPr>
      </w:pPr>
      <w:r w:rsidRPr="000A10C9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 w:rsidRPr="000A10C9">
        <w:rPr>
          <w:sz w:val="32"/>
          <w:szCs w:val="32"/>
          <w:lang w:val="ru-RU"/>
        </w:rPr>
        <w:t xml:space="preserve">на 2018 год.                                                                                                                                                                </w:t>
      </w:r>
    </w:p>
    <w:p w:rsidR="001B26D0" w:rsidRDefault="001B26D0" w:rsidP="00A20161">
      <w:pPr>
        <w:jc w:val="center"/>
        <w:rPr>
          <w:b/>
          <w:sz w:val="28"/>
          <w:szCs w:val="32"/>
          <w:lang w:val="ru-RU"/>
        </w:rPr>
      </w:pPr>
    </w:p>
    <w:p w:rsidR="001B26D0" w:rsidRDefault="001B26D0" w:rsidP="00A20161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(тыс.рублей)                                                       </w:t>
      </w: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1B26D0" w:rsidTr="008F00E7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2018г.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2020г.</w:t>
            </w: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1946,1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355435">
            <w:pPr>
              <w:snapToGrid w:val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1621,1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1621,1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1571,1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1231,1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91,2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3991,7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3741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2536,7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955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6382,8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1B26D0" w:rsidRPr="00C81121" w:rsidRDefault="001B26D0" w:rsidP="00A20161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1B26D0" w:rsidRDefault="001B26D0" w:rsidP="00A20161">
      <w:pPr>
        <w:ind w:left="5940"/>
        <w:rPr>
          <w:b/>
          <w:i/>
          <w:lang w:val="ru-RU"/>
        </w:rPr>
      </w:pPr>
    </w:p>
    <w:p w:rsidR="001B26D0" w:rsidRDefault="001B26D0" w:rsidP="00A20161">
      <w:pPr>
        <w:ind w:left="5940"/>
        <w:rPr>
          <w:b/>
          <w:i/>
          <w:lang w:val="ru-RU"/>
        </w:rPr>
      </w:pPr>
    </w:p>
    <w:p w:rsidR="001B26D0" w:rsidRDefault="001B26D0" w:rsidP="00A20161">
      <w:pPr>
        <w:ind w:left="5940"/>
        <w:rPr>
          <w:b/>
          <w:i/>
          <w:lang w:val="ru-RU"/>
        </w:rPr>
      </w:pPr>
    </w:p>
    <w:p w:rsidR="001B26D0" w:rsidRDefault="001B26D0" w:rsidP="00A20161">
      <w:pPr>
        <w:ind w:left="5940"/>
        <w:rPr>
          <w:b/>
          <w:i/>
          <w:lang w:val="ru-RU"/>
        </w:rPr>
      </w:pPr>
    </w:p>
    <w:p w:rsidR="001B26D0" w:rsidRDefault="001B26D0" w:rsidP="00A20161">
      <w:pPr>
        <w:ind w:left="5940"/>
        <w:jc w:val="center"/>
        <w:rPr>
          <w:b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</w:p>
    <w:p w:rsidR="001B26D0" w:rsidRDefault="001B26D0" w:rsidP="00A2016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</w:t>
      </w:r>
    </w:p>
    <w:p w:rsidR="001B26D0" w:rsidRPr="00C81121" w:rsidRDefault="001B26D0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Приложение 3</w:t>
      </w:r>
    </w:p>
    <w:p w:rsidR="001B26D0" w:rsidRPr="001A1B39" w:rsidRDefault="001B26D0" w:rsidP="000A10C9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от 10</w:t>
      </w:r>
      <w:r w:rsidRPr="001A1B39">
        <w:rPr>
          <w:bCs/>
          <w:lang w:val="ru-RU"/>
        </w:rPr>
        <w:t>.04</w:t>
      </w:r>
      <w:r>
        <w:rPr>
          <w:bCs/>
          <w:lang w:val="ru-RU"/>
        </w:rPr>
        <w:t>.</w:t>
      </w:r>
      <w:r w:rsidRPr="001A1B39">
        <w:rPr>
          <w:bCs/>
          <w:lang w:val="ru-RU"/>
        </w:rPr>
        <w:t xml:space="preserve"> 2018 год  № 16</w:t>
      </w:r>
      <w:r>
        <w:rPr>
          <w:bCs/>
          <w:lang w:val="ru-RU"/>
        </w:rPr>
        <w:t>-СД</w:t>
      </w:r>
    </w:p>
    <w:p w:rsidR="001B26D0" w:rsidRPr="00722F25" w:rsidRDefault="001B26D0" w:rsidP="00A20161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1B26D0" w:rsidRDefault="001B26D0" w:rsidP="00A20161">
      <w:pPr>
        <w:ind w:firstLine="720"/>
        <w:jc w:val="right"/>
        <w:rPr>
          <w:lang w:val="ru-RU"/>
        </w:rPr>
      </w:pPr>
    </w:p>
    <w:p w:rsidR="001B26D0" w:rsidRPr="00722F25" w:rsidRDefault="001B26D0" w:rsidP="00A20161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1B26D0" w:rsidRDefault="001B26D0" w:rsidP="0073279A">
      <w:pPr>
        <w:ind w:firstLine="720"/>
        <w:jc w:val="center"/>
        <w:rPr>
          <w:b/>
          <w:sz w:val="28"/>
          <w:szCs w:val="32"/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b/>
          <w:sz w:val="32"/>
          <w:szCs w:val="32"/>
          <w:lang w:val="ru-RU"/>
        </w:rPr>
        <w:t>на 2018 год.</w:t>
      </w:r>
    </w:p>
    <w:p w:rsidR="001B26D0" w:rsidRDefault="001B26D0" w:rsidP="00A20161">
      <w:pPr>
        <w:ind w:right="-513"/>
        <w:jc w:val="right"/>
      </w:pPr>
      <w:r>
        <w:rPr>
          <w:lang w:val="ru-RU"/>
        </w:rPr>
        <w:t xml:space="preserve">                                                                              </w:t>
      </w:r>
      <w:r>
        <w:t>(тыс. рублей)</w:t>
      </w:r>
    </w:p>
    <w:tbl>
      <w:tblPr>
        <w:tblW w:w="0" w:type="auto"/>
        <w:tblInd w:w="-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4"/>
        <w:gridCol w:w="545"/>
        <w:gridCol w:w="546"/>
        <w:gridCol w:w="546"/>
        <w:gridCol w:w="1365"/>
        <w:gridCol w:w="408"/>
        <w:gridCol w:w="408"/>
        <w:gridCol w:w="1091"/>
        <w:gridCol w:w="954"/>
        <w:gridCol w:w="970"/>
      </w:tblGrid>
      <w:tr w:rsidR="001B26D0" w:rsidTr="008F00E7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t xml:space="preserve">Наименование </w:t>
            </w:r>
            <w:r>
              <w:rPr>
                <w:lang w:val="ru-RU"/>
              </w:rPr>
              <w:t xml:space="preserve"> </w:t>
            </w:r>
            <w:r>
              <w:t>главного</w:t>
            </w:r>
          </w:p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р</w:t>
            </w:r>
            <w:r>
              <w:t>аспорядителя</w:t>
            </w:r>
            <w:r>
              <w:rPr>
                <w:lang w:val="ru-RU"/>
              </w:rPr>
              <w:t xml:space="preserve"> </w:t>
            </w:r>
            <w:r>
              <w:t xml:space="preserve"> кредитов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t>Гл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t>Рз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t>ПР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snapToGrid w:val="0"/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1B26D0" w:rsidRDefault="001B26D0" w:rsidP="008F00E7">
            <w:pPr>
              <w:jc w:val="center"/>
            </w:pPr>
            <w:r>
              <w:rPr>
                <w:b/>
                <w:lang w:val="ru-RU"/>
              </w:rPr>
              <w:t>2018 г.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/>
        </w:tc>
      </w:tr>
      <w:tr w:rsidR="001B26D0" w:rsidTr="008F00E7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26D0" w:rsidRDefault="001B26D0" w:rsidP="008F00E7">
            <w:r>
              <w:rPr>
                <w:b/>
                <w:sz w:val="28"/>
                <w:lang w:val="ru-RU"/>
              </w:rPr>
              <w:t xml:space="preserve">1. 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1946,1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1621,1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1B26D0" w:rsidRPr="00730E32" w:rsidRDefault="001B26D0" w:rsidP="008F00E7">
            <w:pPr>
              <w:rPr>
                <w:lang w:val="ru-RU"/>
              </w:rPr>
            </w:pPr>
          </w:p>
          <w:p w:rsidR="001B26D0" w:rsidRPr="00730E32" w:rsidRDefault="001B26D0" w:rsidP="008F00E7">
            <w:pPr>
              <w:rPr>
                <w:lang w:val="ru-RU"/>
              </w:rPr>
            </w:pPr>
          </w:p>
          <w:p w:rsidR="001B26D0" w:rsidRDefault="001B26D0" w:rsidP="008F00E7">
            <w:pPr>
              <w:rPr>
                <w:lang w:val="ru-RU"/>
              </w:rPr>
            </w:pPr>
          </w:p>
          <w:p w:rsidR="001B26D0" w:rsidRPr="00730E32" w:rsidRDefault="001B26D0" w:rsidP="008F00E7">
            <w:pPr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1B26D0" w:rsidRPr="00730E32" w:rsidRDefault="001B26D0" w:rsidP="008F00E7">
            <w:pPr>
              <w:rPr>
                <w:lang w:val="ru-RU"/>
              </w:rPr>
            </w:pPr>
          </w:p>
          <w:p w:rsidR="001B26D0" w:rsidRPr="00730E32" w:rsidRDefault="001B26D0" w:rsidP="008F00E7">
            <w:pPr>
              <w:rPr>
                <w:lang w:val="ru-RU"/>
              </w:rPr>
            </w:pPr>
          </w:p>
          <w:p w:rsidR="001B26D0" w:rsidRDefault="001B26D0" w:rsidP="008F00E7">
            <w:pPr>
              <w:rPr>
                <w:lang w:val="ru-RU"/>
              </w:rPr>
            </w:pPr>
          </w:p>
          <w:p w:rsidR="001B26D0" w:rsidRPr="00730E32" w:rsidRDefault="001B26D0" w:rsidP="008F00E7">
            <w:pPr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  <w:r>
              <w:rPr>
                <w:b/>
                <w:sz w:val="26"/>
                <w:szCs w:val="28"/>
                <w:lang w:val="ru-RU"/>
              </w:rPr>
              <w:t>1621,1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6D0" w:rsidRDefault="001B26D0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1571,1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1231,1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3991,7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2536,7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55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26D0" w:rsidRDefault="001B26D0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Pr="00722F25" w:rsidRDefault="001B26D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26D0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6382,8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6D0" w:rsidRDefault="001B26D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1B26D0" w:rsidRDefault="001B26D0" w:rsidP="00A20161">
      <w:pPr>
        <w:rPr>
          <w:b/>
          <w:lang w:val="ru-RU"/>
        </w:rPr>
      </w:pPr>
    </w:p>
    <w:p w:rsidR="001B26D0" w:rsidRDefault="001B26D0" w:rsidP="00A20161">
      <w:r>
        <w:rPr>
          <w:b/>
          <w:lang w:val="ru-RU"/>
        </w:rPr>
        <w:t xml:space="preserve">                                                                       </w:t>
      </w:r>
    </w:p>
    <w:p w:rsidR="001B26D0" w:rsidRDefault="001B26D0"/>
    <w:sectPr w:rsidR="001B26D0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A10C9"/>
    <w:rsid w:val="00170CBD"/>
    <w:rsid w:val="001A1B39"/>
    <w:rsid w:val="001B26D0"/>
    <w:rsid w:val="001F042E"/>
    <w:rsid w:val="002365EC"/>
    <w:rsid w:val="002A4361"/>
    <w:rsid w:val="002C0CD5"/>
    <w:rsid w:val="002E1D51"/>
    <w:rsid w:val="00355435"/>
    <w:rsid w:val="0036620A"/>
    <w:rsid w:val="003C3DEC"/>
    <w:rsid w:val="003C4A08"/>
    <w:rsid w:val="004069F4"/>
    <w:rsid w:val="00410CEA"/>
    <w:rsid w:val="004773B1"/>
    <w:rsid w:val="00550506"/>
    <w:rsid w:val="005F26E2"/>
    <w:rsid w:val="00670236"/>
    <w:rsid w:val="00722F25"/>
    <w:rsid w:val="00730E32"/>
    <w:rsid w:val="0073279A"/>
    <w:rsid w:val="007A4EFE"/>
    <w:rsid w:val="007C7426"/>
    <w:rsid w:val="00840864"/>
    <w:rsid w:val="008C5AF8"/>
    <w:rsid w:val="008D1521"/>
    <w:rsid w:val="008F00E7"/>
    <w:rsid w:val="00943AA2"/>
    <w:rsid w:val="009766E3"/>
    <w:rsid w:val="00A20161"/>
    <w:rsid w:val="00AB4E53"/>
    <w:rsid w:val="00AC447D"/>
    <w:rsid w:val="00AF2A80"/>
    <w:rsid w:val="00C36455"/>
    <w:rsid w:val="00C81121"/>
    <w:rsid w:val="00CA1B77"/>
    <w:rsid w:val="00D21B0B"/>
    <w:rsid w:val="00E56CC8"/>
    <w:rsid w:val="00EE236D"/>
    <w:rsid w:val="00EE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0">
    <w:name w:val="Заголовок"/>
    <w:basedOn w:val="Normal"/>
    <w:next w:val="BodyText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016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List">
    <w:name w:val="List"/>
    <w:basedOn w:val="BodyText"/>
    <w:uiPriority w:val="99"/>
    <w:rsid w:val="00A20161"/>
    <w:rPr>
      <w:rFonts w:cs="Mangal"/>
    </w:rPr>
  </w:style>
  <w:style w:type="paragraph" w:styleId="Caption">
    <w:name w:val="caption"/>
    <w:basedOn w:val="Normal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1">
    <w:name w:val="Содержимое таблицы"/>
    <w:basedOn w:val="Normal"/>
    <w:uiPriority w:val="99"/>
    <w:rsid w:val="00A20161"/>
    <w:pPr>
      <w:suppressLineNumbers/>
    </w:pPr>
  </w:style>
  <w:style w:type="paragraph" w:customStyle="1" w:styleId="a2">
    <w:name w:val="Заголовок таблицы"/>
    <w:basedOn w:val="a1"/>
    <w:uiPriority w:val="99"/>
    <w:rsid w:val="00A20161"/>
    <w:pPr>
      <w:jc w:val="center"/>
    </w:pPr>
    <w:rPr>
      <w:b/>
      <w:bCs/>
    </w:rPr>
  </w:style>
  <w:style w:type="paragraph" w:customStyle="1" w:styleId="a3">
    <w:name w:val="Содержимое врезки"/>
    <w:basedOn w:val="Normal"/>
    <w:uiPriority w:val="99"/>
    <w:rsid w:val="00A20161"/>
  </w:style>
  <w:style w:type="paragraph" w:styleId="Header">
    <w:name w:val="header"/>
    <w:basedOn w:val="Normal"/>
    <w:link w:val="Head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rsid w:val="003C4A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2F36"/>
    <w:rPr>
      <w:rFonts w:ascii="Times New Roman" w:eastAsia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209</TotalTime>
  <Pages>11</Pages>
  <Words>3158</Words>
  <Characters>18001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10</cp:revision>
  <cp:lastPrinted>2018-12-04T12:33:00Z</cp:lastPrinted>
  <dcterms:created xsi:type="dcterms:W3CDTF">2018-11-28T12:31:00Z</dcterms:created>
  <dcterms:modified xsi:type="dcterms:W3CDTF">2018-12-04T12:34:00Z</dcterms:modified>
</cp:coreProperties>
</file>