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84F" w:rsidRDefault="00DE584F" w:rsidP="00A20161">
      <w:pPr>
        <w:rPr>
          <w:b/>
          <w:sz w:val="16"/>
          <w:szCs w:val="16"/>
          <w:lang w:val="ru-RU"/>
        </w:rPr>
      </w:pPr>
    </w:p>
    <w:p w:rsidR="00DE584F" w:rsidRDefault="00DE584F" w:rsidP="00A20161">
      <w:pPr>
        <w:tabs>
          <w:tab w:val="left" w:pos="4361"/>
          <w:tab w:val="right" w:pos="9927"/>
        </w:tabs>
        <w:rPr>
          <w:b/>
          <w:lang w:val="ru-RU"/>
        </w:rPr>
      </w:pPr>
      <w:r>
        <w:rPr>
          <w:b/>
          <w:lang w:val="ru-RU"/>
        </w:rPr>
        <w:tab/>
      </w:r>
    </w:p>
    <w:p w:rsidR="00DE584F" w:rsidRDefault="00DE584F" w:rsidP="00A20161">
      <w:pPr>
        <w:tabs>
          <w:tab w:val="left" w:pos="4361"/>
          <w:tab w:val="right" w:pos="9927"/>
        </w:tabs>
        <w:rPr>
          <w:b/>
          <w:lang w:val="ru-RU"/>
        </w:rPr>
      </w:pPr>
    </w:p>
    <w:p w:rsidR="00DE584F" w:rsidRDefault="00DE584F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 w:rsidRPr="001F7E81">
        <w:rPr>
          <w:b/>
          <w:noProof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250px-Coat_of_Arms_of_Dagestan" style="width:42pt;height:44.25pt;visibility:visible">
            <v:imagedata r:id="rId5" o:title=""/>
          </v:shape>
        </w:pict>
      </w:r>
    </w:p>
    <w:p w:rsidR="00DE584F" w:rsidRDefault="00DE584F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</w:p>
    <w:p w:rsidR="00DE584F" w:rsidRDefault="00DE584F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</w:p>
    <w:p w:rsidR="00DE584F" w:rsidRPr="007C7426" w:rsidRDefault="00DE584F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 w:rsidRPr="007C7426">
        <w:rPr>
          <w:b/>
          <w:lang w:val="ru-RU"/>
        </w:rPr>
        <w:t>РЕСПУБЛИКА ДАГЕСТАН</w:t>
      </w:r>
    </w:p>
    <w:p w:rsidR="00DE584F" w:rsidRPr="007C7426" w:rsidRDefault="00DE584F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 w:rsidRPr="007C7426">
        <w:rPr>
          <w:b/>
          <w:lang w:val="ru-RU"/>
        </w:rPr>
        <w:t>МУНИЦИПАЛЬНОЕ ОБРАЗОВАНИЕ</w:t>
      </w:r>
    </w:p>
    <w:p w:rsidR="00DE584F" w:rsidRPr="007C7426" w:rsidRDefault="00DE584F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 w:rsidRPr="007C7426">
        <w:rPr>
          <w:b/>
          <w:lang w:val="ru-RU"/>
        </w:rPr>
        <w:t>«СЕЛО АКСАЙ»</w:t>
      </w:r>
    </w:p>
    <w:p w:rsidR="00DE584F" w:rsidRPr="007C7426" w:rsidRDefault="00DE584F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 w:rsidRPr="007C7426">
        <w:rPr>
          <w:b/>
          <w:lang w:val="ru-RU"/>
        </w:rPr>
        <w:t>ХАСАВЮРТОВСКОГО РАЙОНА</w:t>
      </w:r>
    </w:p>
    <w:p w:rsidR="00DE584F" w:rsidRDefault="00DE584F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 w:rsidRPr="007C7426">
        <w:rPr>
          <w:b/>
          <w:lang w:val="ru-RU"/>
        </w:rPr>
        <w:t>СОБРАНИЕ ДЕПУТАТОВ СЕЛЬСКОГО ПОСЕЛЕНИЯ</w:t>
      </w:r>
    </w:p>
    <w:p w:rsidR="00DE584F" w:rsidRDefault="00DE584F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</w:p>
    <w:p w:rsidR="00DE584F" w:rsidRPr="00E56CC8" w:rsidRDefault="00DE584F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 w:rsidRPr="00E56CC8">
        <w:rPr>
          <w:b/>
          <w:lang w:val="ru-RU"/>
        </w:rPr>
        <w:t xml:space="preserve">                                 Республика Дагестан,</w:t>
      </w:r>
      <w:r>
        <w:rPr>
          <w:b/>
          <w:lang w:val="ru-RU"/>
        </w:rPr>
        <w:t xml:space="preserve"> </w:t>
      </w:r>
      <w:r w:rsidRPr="00E56CC8">
        <w:rPr>
          <w:b/>
          <w:lang w:val="ru-RU"/>
        </w:rPr>
        <w:t>Хасавюртовский район, с.</w:t>
      </w:r>
      <w:r>
        <w:rPr>
          <w:b/>
          <w:lang w:val="ru-RU"/>
        </w:rPr>
        <w:t xml:space="preserve"> </w:t>
      </w:r>
      <w:r w:rsidRPr="00E56CC8">
        <w:rPr>
          <w:b/>
          <w:lang w:val="ru-RU"/>
        </w:rPr>
        <w:t>Аксай</w:t>
      </w:r>
      <w:r w:rsidRPr="00E56CC8">
        <w:rPr>
          <w:b/>
          <w:lang w:val="ru-RU"/>
        </w:rPr>
        <w:tab/>
      </w:r>
    </w:p>
    <w:p w:rsidR="00DE584F" w:rsidRPr="00E56CC8" w:rsidRDefault="00DE584F" w:rsidP="00A20161">
      <w:pPr>
        <w:tabs>
          <w:tab w:val="left" w:pos="285"/>
          <w:tab w:val="right" w:pos="9927"/>
        </w:tabs>
        <w:rPr>
          <w:lang w:val="ru-RU"/>
        </w:rPr>
      </w:pPr>
      <w:r>
        <w:rPr>
          <w:b/>
          <w:lang w:val="ru-RU"/>
        </w:rPr>
        <w:tab/>
      </w:r>
      <w:r>
        <w:rPr>
          <w:b/>
          <w:u w:val="double"/>
          <w:lang w:val="ru-RU"/>
        </w:rPr>
        <w:tab/>
      </w:r>
      <w:r>
        <w:rPr>
          <w:b/>
          <w:lang w:val="ru-RU"/>
        </w:rPr>
        <w:tab/>
      </w:r>
      <w:r w:rsidRPr="00E56CC8">
        <w:rPr>
          <w:b/>
          <w:lang w:val="ru-RU"/>
        </w:rPr>
        <w:t xml:space="preserve">         </w:t>
      </w:r>
    </w:p>
    <w:p w:rsidR="00DE584F" w:rsidRPr="00E56CC8" w:rsidRDefault="00DE584F" w:rsidP="00A20161">
      <w:pPr>
        <w:tabs>
          <w:tab w:val="left" w:pos="448"/>
          <w:tab w:val="left" w:pos="8613"/>
        </w:tabs>
        <w:rPr>
          <w:b/>
          <w:sz w:val="26"/>
          <w:szCs w:val="26"/>
          <w:lang w:val="ru-RU"/>
        </w:rPr>
      </w:pPr>
      <w:r>
        <w:rPr>
          <w:b/>
          <w:sz w:val="32"/>
          <w:szCs w:val="32"/>
          <w:lang w:val="ru-RU"/>
        </w:rPr>
        <w:tab/>
      </w:r>
      <w:r>
        <w:rPr>
          <w:b/>
          <w:sz w:val="26"/>
          <w:szCs w:val="26"/>
          <w:lang w:val="ru-RU"/>
        </w:rPr>
        <w:t>29.05.2018</w:t>
      </w:r>
      <w:r w:rsidRPr="00E56CC8">
        <w:rPr>
          <w:b/>
          <w:sz w:val="26"/>
          <w:szCs w:val="26"/>
          <w:lang w:val="ru-RU"/>
        </w:rPr>
        <w:t xml:space="preserve"> г.</w:t>
      </w:r>
      <w:r>
        <w:rPr>
          <w:b/>
          <w:sz w:val="26"/>
          <w:szCs w:val="26"/>
          <w:lang w:val="ru-RU"/>
        </w:rPr>
        <w:tab/>
        <w:t>№ 17 -СД</w:t>
      </w:r>
    </w:p>
    <w:p w:rsidR="00DE584F" w:rsidRDefault="00DE584F" w:rsidP="00A20161">
      <w:pPr>
        <w:jc w:val="center"/>
        <w:rPr>
          <w:b/>
          <w:sz w:val="32"/>
          <w:szCs w:val="32"/>
          <w:lang w:val="ru-RU"/>
        </w:rPr>
      </w:pPr>
    </w:p>
    <w:p w:rsidR="00DE584F" w:rsidRPr="003C4A08" w:rsidRDefault="00DE584F" w:rsidP="005E43A5">
      <w:pPr>
        <w:jc w:val="center"/>
        <w:rPr>
          <w:sz w:val="28"/>
          <w:szCs w:val="32"/>
          <w:lang w:val="ru-RU"/>
        </w:rPr>
      </w:pPr>
      <w:r w:rsidRPr="003C4A08">
        <w:rPr>
          <w:b/>
          <w:sz w:val="28"/>
          <w:szCs w:val="32"/>
          <w:lang w:val="ru-RU"/>
        </w:rPr>
        <w:t>РЕШЕНИЕ</w:t>
      </w:r>
    </w:p>
    <w:p w:rsidR="00DE584F" w:rsidRDefault="00DE584F" w:rsidP="005E43A5">
      <w:pPr>
        <w:ind w:left="-360" w:right="-181"/>
        <w:rPr>
          <w:sz w:val="28"/>
          <w:szCs w:val="28"/>
          <w:lang w:val="ru-RU"/>
        </w:rPr>
      </w:pPr>
    </w:p>
    <w:p w:rsidR="00DE584F" w:rsidRDefault="00DE584F" w:rsidP="005E43A5">
      <w:pPr>
        <w:jc w:val="center"/>
        <w:rPr>
          <w:b/>
          <w:lang w:val="ru-RU"/>
        </w:rPr>
      </w:pPr>
      <w:r>
        <w:rPr>
          <w:b/>
          <w:lang w:val="ru-RU"/>
        </w:rPr>
        <w:t xml:space="preserve">   </w:t>
      </w:r>
      <w:r w:rsidRPr="00AC447D">
        <w:rPr>
          <w:b/>
          <w:lang w:val="ru-RU"/>
        </w:rPr>
        <w:t>О внесении изменений в Решение Собрания де</w:t>
      </w:r>
      <w:r>
        <w:rPr>
          <w:b/>
          <w:lang w:val="ru-RU"/>
        </w:rPr>
        <w:t>путатов МО «село Аксай</w:t>
      </w:r>
      <w:r w:rsidRPr="00AC447D">
        <w:rPr>
          <w:b/>
          <w:lang w:val="ru-RU"/>
        </w:rPr>
        <w:t>»</w:t>
      </w:r>
    </w:p>
    <w:p w:rsidR="00DE584F" w:rsidRDefault="00DE584F" w:rsidP="005E43A5">
      <w:pPr>
        <w:jc w:val="center"/>
        <w:rPr>
          <w:b/>
          <w:lang w:val="ru-RU"/>
        </w:rPr>
      </w:pPr>
      <w:r>
        <w:rPr>
          <w:b/>
          <w:lang w:val="ru-RU"/>
        </w:rPr>
        <w:t>от 29 декабря 2017 года № 14</w:t>
      </w:r>
      <w:r w:rsidRPr="00AC447D">
        <w:rPr>
          <w:b/>
          <w:lang w:val="ru-RU"/>
        </w:rPr>
        <w:t>-</w:t>
      </w:r>
      <w:r>
        <w:rPr>
          <w:b/>
          <w:lang w:val="ru-RU"/>
        </w:rPr>
        <w:t xml:space="preserve"> </w:t>
      </w:r>
      <w:r w:rsidRPr="00AC447D">
        <w:rPr>
          <w:b/>
          <w:lang w:val="ru-RU"/>
        </w:rPr>
        <w:t xml:space="preserve">СД «О бюджете муниципального образования </w:t>
      </w:r>
    </w:p>
    <w:p w:rsidR="00DE584F" w:rsidRPr="00670236" w:rsidRDefault="00DE584F" w:rsidP="005E43A5">
      <w:pPr>
        <w:jc w:val="center"/>
        <w:rPr>
          <w:b/>
          <w:bCs/>
          <w:sz w:val="34"/>
          <w:lang w:val="ru-RU"/>
        </w:rPr>
      </w:pPr>
      <w:r w:rsidRPr="00AC447D">
        <w:rPr>
          <w:b/>
          <w:lang w:val="ru-RU"/>
        </w:rPr>
        <w:t>«</w:t>
      </w:r>
      <w:r>
        <w:rPr>
          <w:b/>
          <w:lang w:val="ru-RU"/>
        </w:rPr>
        <w:t>село Аксай» на 2018</w:t>
      </w:r>
      <w:r w:rsidRPr="00AC447D">
        <w:rPr>
          <w:b/>
          <w:lang w:val="ru-RU"/>
        </w:rPr>
        <w:t xml:space="preserve"> год и на пл</w:t>
      </w:r>
      <w:r>
        <w:rPr>
          <w:b/>
          <w:lang w:val="ru-RU"/>
        </w:rPr>
        <w:t>ановый период 2019 и 2020 годов»</w:t>
      </w:r>
    </w:p>
    <w:p w:rsidR="00DE584F" w:rsidRDefault="00DE584F" w:rsidP="005E43A5">
      <w:pPr>
        <w:jc w:val="center"/>
        <w:rPr>
          <w:b/>
          <w:sz w:val="28"/>
          <w:szCs w:val="28"/>
          <w:lang w:val="ru-RU"/>
        </w:rPr>
      </w:pPr>
    </w:p>
    <w:p w:rsidR="00DE584F" w:rsidRPr="003C4A08" w:rsidRDefault="00DE584F" w:rsidP="005E43A5">
      <w:pPr>
        <w:jc w:val="center"/>
        <w:rPr>
          <w:lang w:val="ru-RU"/>
        </w:rPr>
      </w:pPr>
      <w:r w:rsidRPr="003C4A08">
        <w:rPr>
          <w:b/>
          <w:szCs w:val="28"/>
          <w:lang w:val="ru-RU"/>
        </w:rPr>
        <w:t xml:space="preserve">Собрание депутатов </w:t>
      </w:r>
      <w:r w:rsidRPr="003C4A08">
        <w:rPr>
          <w:b/>
          <w:bCs/>
          <w:szCs w:val="28"/>
          <w:lang w:val="ru-RU"/>
        </w:rPr>
        <w:t>сельского поселения</w:t>
      </w:r>
    </w:p>
    <w:p w:rsidR="00DE584F" w:rsidRPr="003C4A08" w:rsidRDefault="00DE584F" w:rsidP="005E43A5">
      <w:pPr>
        <w:jc w:val="center"/>
        <w:rPr>
          <w:b/>
          <w:szCs w:val="28"/>
          <w:lang w:val="ru-RU"/>
        </w:rPr>
      </w:pPr>
    </w:p>
    <w:p w:rsidR="00DE584F" w:rsidRPr="003C4A08" w:rsidRDefault="00DE584F" w:rsidP="005E43A5">
      <w:pPr>
        <w:jc w:val="center"/>
        <w:rPr>
          <w:b/>
          <w:szCs w:val="28"/>
          <w:lang w:val="ru-RU"/>
        </w:rPr>
      </w:pPr>
      <w:r w:rsidRPr="003C4A08">
        <w:rPr>
          <w:b/>
          <w:szCs w:val="28"/>
          <w:lang w:val="ru-RU"/>
        </w:rPr>
        <w:t>Решило:</w:t>
      </w:r>
    </w:p>
    <w:p w:rsidR="00DE584F" w:rsidRDefault="00DE584F" w:rsidP="005E43A5">
      <w:pPr>
        <w:jc w:val="center"/>
        <w:rPr>
          <w:b/>
          <w:sz w:val="28"/>
          <w:szCs w:val="28"/>
          <w:lang w:val="ru-RU"/>
        </w:rPr>
      </w:pPr>
    </w:p>
    <w:p w:rsidR="00DE584F" w:rsidRDefault="00DE584F" w:rsidP="005E43A5">
      <w:pPr>
        <w:ind w:firstLine="540"/>
        <w:jc w:val="both"/>
        <w:rPr>
          <w:szCs w:val="28"/>
          <w:lang w:val="ru-RU"/>
        </w:rPr>
      </w:pPr>
      <w:r w:rsidRPr="003C4A08">
        <w:rPr>
          <w:lang w:val="ru-RU"/>
        </w:rPr>
        <w:t xml:space="preserve"> </w:t>
      </w:r>
      <w:r w:rsidRPr="003C4A08">
        <w:rPr>
          <w:szCs w:val="28"/>
          <w:lang w:val="ru-RU"/>
        </w:rPr>
        <w:t xml:space="preserve"> 1. Внести </w:t>
      </w:r>
      <w:r>
        <w:rPr>
          <w:szCs w:val="28"/>
          <w:lang w:val="ru-RU"/>
        </w:rPr>
        <w:t>следующие изменения в Решение Собрания депутатов сельского поселения МО «село Аксай» от 29 декабря 2017 года № 14-СД «О бюджете муниципального образования «село Аксай» на 2018 год и на плановый период 2019 и 2020 годов»</w:t>
      </w:r>
      <w:r w:rsidRPr="003C4A08">
        <w:rPr>
          <w:szCs w:val="28"/>
          <w:lang w:val="ru-RU"/>
        </w:rPr>
        <w:t>:</w:t>
      </w:r>
    </w:p>
    <w:p w:rsidR="00DE584F" w:rsidRPr="003C4A08" w:rsidRDefault="00DE584F" w:rsidP="005E43A5">
      <w:pPr>
        <w:ind w:firstLine="540"/>
        <w:jc w:val="both"/>
        <w:rPr>
          <w:szCs w:val="28"/>
          <w:lang w:val="ru-RU"/>
        </w:rPr>
      </w:pPr>
    </w:p>
    <w:p w:rsidR="00DE584F" w:rsidRDefault="00DE584F" w:rsidP="005E43A5">
      <w:pPr>
        <w:numPr>
          <w:ilvl w:val="0"/>
          <w:numId w:val="1"/>
        </w:numPr>
        <w:jc w:val="both"/>
        <w:rPr>
          <w:b/>
          <w:szCs w:val="28"/>
          <w:lang w:val="ru-RU"/>
        </w:rPr>
      </w:pPr>
      <w:r w:rsidRPr="00EE236D">
        <w:rPr>
          <w:b/>
          <w:szCs w:val="28"/>
          <w:lang w:val="ru-RU"/>
        </w:rPr>
        <w:t>пункт а)</w:t>
      </w:r>
      <w:r w:rsidRPr="003C4A08">
        <w:rPr>
          <w:b/>
          <w:szCs w:val="28"/>
          <w:lang w:val="ru-RU"/>
        </w:rPr>
        <w:t xml:space="preserve"> </w:t>
      </w:r>
      <w:r>
        <w:rPr>
          <w:b/>
          <w:szCs w:val="28"/>
          <w:lang w:val="ru-RU"/>
        </w:rPr>
        <w:t>статьи</w:t>
      </w:r>
      <w:r w:rsidRPr="003C4A08">
        <w:rPr>
          <w:b/>
          <w:szCs w:val="28"/>
          <w:lang w:val="ru-RU"/>
        </w:rPr>
        <w:t xml:space="preserve"> 1</w:t>
      </w:r>
      <w:r>
        <w:rPr>
          <w:b/>
          <w:szCs w:val="28"/>
          <w:lang w:val="ru-RU"/>
        </w:rPr>
        <w:t xml:space="preserve"> изложить в следующей редакции</w:t>
      </w:r>
      <w:r w:rsidRPr="003C4A08">
        <w:rPr>
          <w:b/>
          <w:szCs w:val="28"/>
          <w:lang w:val="ru-RU"/>
        </w:rPr>
        <w:t>:</w:t>
      </w:r>
    </w:p>
    <w:p w:rsidR="00DE584F" w:rsidRDefault="00DE584F" w:rsidP="005E43A5">
      <w:pPr>
        <w:ind w:left="900"/>
        <w:jc w:val="both"/>
        <w:rPr>
          <w:szCs w:val="28"/>
          <w:lang w:val="ru-RU"/>
        </w:rPr>
      </w:pPr>
      <w:r w:rsidRPr="003C4A08">
        <w:rPr>
          <w:lang w:val="ru-RU"/>
        </w:rPr>
        <w:t xml:space="preserve"> </w:t>
      </w:r>
    </w:p>
    <w:p w:rsidR="00DE584F" w:rsidRPr="00722F25" w:rsidRDefault="00DE584F" w:rsidP="005E43A5">
      <w:pPr>
        <w:ind w:firstLine="720"/>
        <w:jc w:val="both"/>
        <w:rPr>
          <w:lang w:val="ru-RU"/>
        </w:rPr>
      </w:pPr>
      <w:r>
        <w:rPr>
          <w:szCs w:val="28"/>
          <w:lang w:val="ru-RU"/>
        </w:rPr>
        <w:t>Утвердить уточненный бюджет МО «село Аксай» на 2018 год по доходам в сумме</w:t>
      </w:r>
      <w:r>
        <w:rPr>
          <w:lang w:val="ru-RU"/>
        </w:rPr>
        <w:t xml:space="preserve"> </w:t>
      </w:r>
      <w:r w:rsidRPr="00EE236D">
        <w:rPr>
          <w:b/>
          <w:lang w:val="ru-RU"/>
        </w:rPr>
        <w:t>6</w:t>
      </w:r>
      <w:r>
        <w:rPr>
          <w:b/>
          <w:lang w:val="ru-RU"/>
        </w:rPr>
        <w:t>645,5</w:t>
      </w:r>
      <w:r>
        <w:rPr>
          <w:lang w:val="ru-RU"/>
        </w:rPr>
        <w:t xml:space="preserve"> тыс. руб. и  по расходам в сумме </w:t>
      </w:r>
      <w:r>
        <w:rPr>
          <w:b/>
          <w:lang w:val="ru-RU"/>
        </w:rPr>
        <w:t xml:space="preserve">  6645,5</w:t>
      </w:r>
      <w:r>
        <w:rPr>
          <w:lang w:val="ru-RU"/>
        </w:rPr>
        <w:t xml:space="preserve"> тыс. рублей.</w:t>
      </w:r>
    </w:p>
    <w:p w:rsidR="00DE584F" w:rsidRDefault="00DE584F" w:rsidP="005E43A5">
      <w:pPr>
        <w:jc w:val="both"/>
        <w:rPr>
          <w:b/>
          <w:szCs w:val="28"/>
          <w:lang w:val="ru-RU"/>
        </w:rPr>
      </w:pPr>
      <w:r>
        <w:rPr>
          <w:b/>
          <w:szCs w:val="28"/>
          <w:lang w:val="ru-RU"/>
        </w:rPr>
        <w:t xml:space="preserve">            </w:t>
      </w:r>
    </w:p>
    <w:p w:rsidR="00DE584F" w:rsidRPr="003C4A08" w:rsidRDefault="00DE584F" w:rsidP="005E43A5">
      <w:pPr>
        <w:jc w:val="both"/>
        <w:rPr>
          <w:szCs w:val="28"/>
          <w:lang w:val="ru-RU"/>
        </w:rPr>
      </w:pPr>
      <w:r>
        <w:rPr>
          <w:b/>
          <w:szCs w:val="28"/>
          <w:lang w:val="ru-RU"/>
        </w:rPr>
        <w:t xml:space="preserve">                </w:t>
      </w:r>
      <w:r w:rsidRPr="00EE236D">
        <w:rPr>
          <w:b/>
          <w:szCs w:val="28"/>
          <w:lang w:val="ru-RU"/>
        </w:rPr>
        <w:t>2) соответственно внести изменения</w:t>
      </w:r>
      <w:r w:rsidRPr="003C4A08">
        <w:rPr>
          <w:szCs w:val="28"/>
          <w:lang w:val="ru-RU"/>
        </w:rPr>
        <w:t xml:space="preserve"> </w:t>
      </w:r>
      <w:r w:rsidRPr="003C4A08">
        <w:rPr>
          <w:b/>
          <w:szCs w:val="28"/>
          <w:lang w:val="ru-RU"/>
        </w:rPr>
        <w:t>в приложения</w:t>
      </w:r>
      <w:r w:rsidRPr="003C4A08">
        <w:rPr>
          <w:szCs w:val="28"/>
          <w:lang w:val="ru-RU"/>
        </w:rPr>
        <w:t xml:space="preserve">: </w:t>
      </w:r>
      <w:r w:rsidRPr="003C4A08">
        <w:rPr>
          <w:b/>
          <w:szCs w:val="28"/>
          <w:lang w:val="ru-RU"/>
        </w:rPr>
        <w:t xml:space="preserve">1, 2, 3, </w:t>
      </w:r>
      <w:r w:rsidRPr="003C4A08">
        <w:rPr>
          <w:szCs w:val="28"/>
          <w:lang w:val="ru-RU"/>
        </w:rPr>
        <w:t>к Решению Собрания депутатов</w:t>
      </w:r>
      <w:r>
        <w:rPr>
          <w:szCs w:val="28"/>
          <w:lang w:val="ru-RU"/>
        </w:rPr>
        <w:t xml:space="preserve"> сельского поселения МО «село Аксай» от 29 декабря 2017 года № 14 </w:t>
      </w:r>
      <w:r w:rsidRPr="003C4A08">
        <w:rPr>
          <w:szCs w:val="28"/>
          <w:lang w:val="ru-RU"/>
        </w:rPr>
        <w:t>–</w:t>
      </w:r>
      <w:r>
        <w:rPr>
          <w:szCs w:val="28"/>
          <w:lang w:val="ru-RU"/>
        </w:rPr>
        <w:t xml:space="preserve"> </w:t>
      </w:r>
      <w:r w:rsidRPr="003C4A08">
        <w:rPr>
          <w:szCs w:val="28"/>
          <w:lang w:val="ru-RU"/>
        </w:rPr>
        <w:t>СД «О бюджете муниципального образовани</w:t>
      </w:r>
      <w:r>
        <w:rPr>
          <w:szCs w:val="28"/>
          <w:lang w:val="ru-RU"/>
        </w:rPr>
        <w:t>я «село Аксай</w:t>
      </w:r>
      <w:r w:rsidRPr="003C4A08">
        <w:rPr>
          <w:szCs w:val="28"/>
          <w:lang w:val="ru-RU"/>
        </w:rPr>
        <w:t>» на 201</w:t>
      </w:r>
      <w:r>
        <w:rPr>
          <w:szCs w:val="28"/>
          <w:lang w:val="ru-RU"/>
        </w:rPr>
        <w:t>8</w:t>
      </w:r>
      <w:r w:rsidRPr="003C4A08">
        <w:rPr>
          <w:szCs w:val="28"/>
          <w:lang w:val="ru-RU"/>
        </w:rPr>
        <w:t xml:space="preserve"> </w:t>
      </w:r>
      <w:r>
        <w:rPr>
          <w:szCs w:val="28"/>
          <w:lang w:val="ru-RU"/>
        </w:rPr>
        <w:t>год и на плановый период 2019 и 2020</w:t>
      </w:r>
      <w:r w:rsidRPr="003C4A08">
        <w:rPr>
          <w:szCs w:val="28"/>
          <w:lang w:val="ru-RU"/>
        </w:rPr>
        <w:t xml:space="preserve"> годов</w:t>
      </w:r>
      <w:r>
        <w:rPr>
          <w:szCs w:val="28"/>
          <w:lang w:val="ru-RU"/>
        </w:rPr>
        <w:t>» (прилагается)</w:t>
      </w:r>
      <w:r w:rsidRPr="003C4A08">
        <w:rPr>
          <w:szCs w:val="28"/>
          <w:lang w:val="ru-RU"/>
        </w:rPr>
        <w:t>.</w:t>
      </w:r>
    </w:p>
    <w:p w:rsidR="00DE584F" w:rsidRPr="003C4A08" w:rsidRDefault="00DE584F" w:rsidP="005E43A5">
      <w:pPr>
        <w:ind w:firstLine="540"/>
        <w:jc w:val="both"/>
        <w:rPr>
          <w:szCs w:val="28"/>
          <w:lang w:val="ru-RU"/>
        </w:rPr>
      </w:pPr>
    </w:p>
    <w:p w:rsidR="00DE584F" w:rsidRDefault="00DE584F" w:rsidP="005E43A5">
      <w:pPr>
        <w:ind w:firstLine="540"/>
        <w:jc w:val="both"/>
        <w:rPr>
          <w:szCs w:val="28"/>
          <w:lang w:val="ru-RU"/>
        </w:rPr>
      </w:pPr>
      <w:r w:rsidRPr="003C4A08">
        <w:rPr>
          <w:szCs w:val="28"/>
          <w:lang w:val="ru-RU"/>
        </w:rPr>
        <w:t>2.</w:t>
      </w:r>
      <w:r w:rsidRPr="003C4A08">
        <w:rPr>
          <w:lang w:val="ru-RU"/>
        </w:rPr>
        <w:t xml:space="preserve"> </w:t>
      </w:r>
      <w:r w:rsidRPr="003C4A08">
        <w:rPr>
          <w:szCs w:val="28"/>
          <w:lang w:val="ru-RU"/>
        </w:rPr>
        <w:t>Настоящее Решение вступает в силу со дня его принятия.</w:t>
      </w:r>
    </w:p>
    <w:p w:rsidR="00DE584F" w:rsidRDefault="00DE584F" w:rsidP="005E43A5">
      <w:pPr>
        <w:ind w:firstLine="540"/>
        <w:jc w:val="both"/>
        <w:rPr>
          <w:szCs w:val="28"/>
          <w:lang w:val="ru-RU"/>
        </w:rPr>
      </w:pPr>
    </w:p>
    <w:p w:rsidR="00DE584F" w:rsidRPr="003C4A08" w:rsidRDefault="00DE584F" w:rsidP="005E43A5">
      <w:pPr>
        <w:ind w:firstLine="540"/>
        <w:jc w:val="both"/>
        <w:rPr>
          <w:szCs w:val="28"/>
          <w:lang w:val="ru-RU"/>
        </w:rPr>
      </w:pPr>
      <w:r>
        <w:rPr>
          <w:szCs w:val="28"/>
          <w:lang w:val="ru-RU"/>
        </w:rPr>
        <w:t>3. Опубликовать (обнародовать) настоящее Решение в сайте МО «село Аксай»</w:t>
      </w:r>
    </w:p>
    <w:p w:rsidR="00DE584F" w:rsidRPr="00722F25" w:rsidRDefault="00DE584F" w:rsidP="005E43A5">
      <w:pPr>
        <w:pStyle w:val="BodyTextIndent"/>
        <w:jc w:val="both"/>
        <w:rPr>
          <w:lang w:val="ru-RU"/>
        </w:rPr>
      </w:pPr>
      <w:r w:rsidRPr="003C4A08">
        <w:rPr>
          <w:lang w:val="ru-RU"/>
        </w:rPr>
        <w:t xml:space="preserve">    </w:t>
      </w:r>
      <w:r>
        <w:rPr>
          <w:lang w:val="ru-RU"/>
        </w:rPr>
        <w:t xml:space="preserve">                                             </w:t>
      </w:r>
    </w:p>
    <w:p w:rsidR="00DE584F" w:rsidRDefault="00DE584F" w:rsidP="00A20161">
      <w:pPr>
        <w:jc w:val="center"/>
        <w:rPr>
          <w:b/>
          <w:sz w:val="32"/>
          <w:szCs w:val="32"/>
          <w:lang w:val="ru-RU"/>
        </w:rPr>
      </w:pPr>
    </w:p>
    <w:p w:rsidR="00DE584F" w:rsidRDefault="00DE584F" w:rsidP="00A20161">
      <w:pPr>
        <w:ind w:left="5940"/>
        <w:jc w:val="center"/>
        <w:rPr>
          <w:b/>
          <w:bCs/>
          <w:lang w:val="ru-RU"/>
        </w:rPr>
      </w:pPr>
    </w:p>
    <w:p w:rsidR="00DE584F" w:rsidRDefault="00DE584F" w:rsidP="00A20161">
      <w:pPr>
        <w:rPr>
          <w:b/>
          <w:bCs/>
          <w:lang w:val="ru-RU"/>
        </w:rPr>
      </w:pPr>
    </w:p>
    <w:p w:rsidR="00DE584F" w:rsidRDefault="00DE584F" w:rsidP="00A20161">
      <w:pPr>
        <w:rPr>
          <w:b/>
          <w:bCs/>
          <w:lang w:val="ru-RU"/>
        </w:rPr>
      </w:pPr>
      <w:r>
        <w:rPr>
          <w:b/>
          <w:bCs/>
          <w:lang w:val="ru-RU"/>
        </w:rPr>
        <w:t xml:space="preserve">           Глава сельского поселения                                                          А.А.  Байсунгуров</w:t>
      </w:r>
    </w:p>
    <w:p w:rsidR="00DE584F" w:rsidRDefault="00DE584F" w:rsidP="00A20161">
      <w:pPr>
        <w:ind w:left="5940"/>
        <w:jc w:val="center"/>
        <w:rPr>
          <w:b/>
          <w:bCs/>
          <w:lang w:val="ru-RU"/>
        </w:rPr>
      </w:pPr>
    </w:p>
    <w:p w:rsidR="00DE584F" w:rsidRDefault="00DE584F" w:rsidP="00A20161">
      <w:pPr>
        <w:ind w:left="5940"/>
        <w:jc w:val="center"/>
        <w:rPr>
          <w:b/>
          <w:bCs/>
          <w:lang w:val="ru-RU"/>
        </w:rPr>
      </w:pPr>
    </w:p>
    <w:p w:rsidR="00DE584F" w:rsidRDefault="00DE584F" w:rsidP="00A20161">
      <w:pPr>
        <w:ind w:left="5940"/>
        <w:jc w:val="center"/>
        <w:rPr>
          <w:b/>
          <w:bCs/>
          <w:lang w:val="ru-RU"/>
        </w:rPr>
      </w:pPr>
    </w:p>
    <w:p w:rsidR="00DE584F" w:rsidRDefault="00DE584F" w:rsidP="00A20161">
      <w:pPr>
        <w:rPr>
          <w:b/>
          <w:bCs/>
          <w:lang w:val="ru-RU"/>
        </w:rPr>
      </w:pPr>
    </w:p>
    <w:p w:rsidR="00DE584F" w:rsidRDefault="00DE584F" w:rsidP="00A20161">
      <w:pPr>
        <w:ind w:left="5940"/>
        <w:jc w:val="center"/>
        <w:rPr>
          <w:b/>
          <w:bCs/>
          <w:lang w:val="ru-RU"/>
        </w:rPr>
      </w:pPr>
    </w:p>
    <w:p w:rsidR="00DE584F" w:rsidRDefault="00DE584F" w:rsidP="00A20161">
      <w:pPr>
        <w:ind w:left="5940"/>
        <w:jc w:val="center"/>
        <w:rPr>
          <w:b/>
          <w:bCs/>
          <w:lang w:val="ru-RU"/>
        </w:rPr>
      </w:pPr>
    </w:p>
    <w:p w:rsidR="00DE584F" w:rsidRDefault="00DE584F" w:rsidP="00A20161">
      <w:pPr>
        <w:ind w:left="5940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 xml:space="preserve">                                  </w:t>
      </w:r>
    </w:p>
    <w:p w:rsidR="00DE584F" w:rsidRPr="00722F25" w:rsidRDefault="00DE584F" w:rsidP="00A20161">
      <w:pPr>
        <w:ind w:left="5940"/>
        <w:jc w:val="center"/>
        <w:rPr>
          <w:lang w:val="ru-RU"/>
        </w:rPr>
      </w:pPr>
      <w:r>
        <w:rPr>
          <w:b/>
          <w:bCs/>
          <w:lang w:val="ru-RU"/>
        </w:rPr>
        <w:t xml:space="preserve">                                      Приложение 1</w:t>
      </w:r>
    </w:p>
    <w:p w:rsidR="00DE584F" w:rsidRPr="001A1B39" w:rsidRDefault="00DE584F" w:rsidP="005E43A5">
      <w:pPr>
        <w:ind w:left="5159"/>
        <w:jc w:val="both"/>
        <w:rPr>
          <w:lang w:val="ru-RU"/>
        </w:rPr>
      </w:pPr>
      <w:r w:rsidRPr="001A1B39">
        <w:rPr>
          <w:bCs/>
          <w:lang w:val="ru-RU"/>
        </w:rPr>
        <w:t xml:space="preserve">к Решению  Собрания депутатов сельского поселения </w:t>
      </w:r>
      <w:r w:rsidRPr="001A1B39">
        <w:rPr>
          <w:bCs/>
          <w:color w:val="CE181E"/>
          <w:lang w:val="ru-RU"/>
        </w:rPr>
        <w:t>МО «село Аксай»</w:t>
      </w:r>
      <w:r>
        <w:rPr>
          <w:bCs/>
          <w:lang w:val="ru-RU"/>
        </w:rPr>
        <w:t xml:space="preserve"> на 2018 год » от 29.05. 2018 год  № 17-СД</w:t>
      </w:r>
    </w:p>
    <w:p w:rsidR="00DE584F" w:rsidRDefault="00DE584F" w:rsidP="00A20161">
      <w:pPr>
        <w:rPr>
          <w:lang w:val="ru-RU"/>
        </w:rPr>
      </w:pPr>
    </w:p>
    <w:p w:rsidR="00DE584F" w:rsidRDefault="00DE584F" w:rsidP="00A20161">
      <w:pPr>
        <w:ind w:firstLine="720"/>
        <w:jc w:val="both"/>
        <w:rPr>
          <w:lang w:val="ru-RU"/>
        </w:rPr>
      </w:pPr>
    </w:p>
    <w:p w:rsidR="00DE584F" w:rsidRPr="006805BE" w:rsidRDefault="00DE584F" w:rsidP="00A20161">
      <w:pPr>
        <w:ind w:firstLine="720"/>
        <w:jc w:val="center"/>
        <w:rPr>
          <w:sz w:val="28"/>
          <w:lang w:val="ru-RU"/>
        </w:rPr>
      </w:pPr>
      <w:r w:rsidRPr="006805BE">
        <w:rPr>
          <w:rStyle w:val="hl41"/>
          <w:bCs/>
          <w:sz w:val="28"/>
          <w:szCs w:val="32"/>
          <w:lang w:val="ru-RU"/>
        </w:rPr>
        <w:t xml:space="preserve">Объем поступлений доходов по основным источникам </w:t>
      </w:r>
    </w:p>
    <w:p w:rsidR="00DE584F" w:rsidRPr="006805BE" w:rsidRDefault="00DE584F" w:rsidP="00A20161">
      <w:pPr>
        <w:ind w:firstLine="720"/>
        <w:jc w:val="center"/>
        <w:rPr>
          <w:sz w:val="28"/>
          <w:lang w:val="ru-RU"/>
        </w:rPr>
      </w:pPr>
      <w:r w:rsidRPr="006805BE">
        <w:rPr>
          <w:b/>
          <w:sz w:val="28"/>
          <w:szCs w:val="32"/>
          <w:lang w:val="ru-RU"/>
        </w:rPr>
        <w:t xml:space="preserve">на 2018 год </w:t>
      </w:r>
    </w:p>
    <w:p w:rsidR="00DE584F" w:rsidRPr="00CD7C6F" w:rsidRDefault="00DE584F" w:rsidP="00A20161">
      <w:pPr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                    (тыс. рублей)                                                                                                                                   </w:t>
      </w:r>
    </w:p>
    <w:tbl>
      <w:tblPr>
        <w:tblW w:w="0" w:type="auto"/>
        <w:tblInd w:w="-631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2866"/>
        <w:gridCol w:w="3823"/>
        <w:gridCol w:w="1449"/>
        <w:gridCol w:w="1364"/>
        <w:gridCol w:w="1613"/>
      </w:tblGrid>
      <w:tr w:rsidR="00DE584F" w:rsidTr="008F00E7">
        <w:trPr>
          <w:trHeight w:val="585"/>
        </w:trPr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E584F" w:rsidRPr="00722F25" w:rsidRDefault="00DE584F" w:rsidP="008F00E7">
            <w:pPr>
              <w:jc w:val="center"/>
              <w:rPr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Код</w:t>
            </w:r>
          </w:p>
          <w:p w:rsidR="00DE584F" w:rsidRPr="00722F25" w:rsidRDefault="00DE584F" w:rsidP="008F00E7">
            <w:pPr>
              <w:jc w:val="center"/>
              <w:rPr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бюджетной классификации Российской Федерации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E584F" w:rsidRDefault="00DE584F" w:rsidP="008F00E7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Наименование</w:t>
            </w:r>
          </w:p>
          <w:p w:rsidR="00DE584F" w:rsidRDefault="00DE584F" w:rsidP="008F00E7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доходов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E584F" w:rsidRDefault="00DE584F" w:rsidP="008F00E7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Сумма  </w:t>
            </w:r>
          </w:p>
          <w:p w:rsidR="00DE584F" w:rsidRDefault="00DE584F" w:rsidP="008F00E7">
            <w:pPr>
              <w:jc w:val="center"/>
            </w:pPr>
            <w:smartTag w:uri="urn:schemas-microsoft-com:office:smarttags" w:element="metricconverter">
              <w:smartTagPr>
                <w:attr w:name="ProductID" w:val="2018 г"/>
              </w:smartTagPr>
              <w:r>
                <w:rPr>
                  <w:b/>
                  <w:bCs/>
                  <w:sz w:val="22"/>
                  <w:szCs w:val="22"/>
                  <w:lang w:val="ru-RU"/>
                </w:rPr>
                <w:t>2018 г</w:t>
              </w:r>
            </w:smartTag>
            <w:r>
              <w:rPr>
                <w:b/>
                <w:bCs/>
                <w:sz w:val="22"/>
                <w:szCs w:val="22"/>
                <w:lang w:val="ru-RU"/>
              </w:rPr>
              <w:t>.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E584F" w:rsidRDefault="00DE584F" w:rsidP="008F00E7">
            <w:r>
              <w:rPr>
                <w:b/>
                <w:bCs/>
                <w:sz w:val="22"/>
                <w:szCs w:val="22"/>
                <w:lang w:val="ru-RU"/>
              </w:rPr>
              <w:t>.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84F" w:rsidRDefault="00DE584F" w:rsidP="008F00E7">
            <w:r>
              <w:rPr>
                <w:b/>
                <w:bCs/>
                <w:sz w:val="22"/>
                <w:szCs w:val="22"/>
                <w:lang w:val="ru-RU"/>
              </w:rPr>
              <w:t>.</w:t>
            </w:r>
          </w:p>
        </w:tc>
      </w:tr>
      <w:tr w:rsidR="00DE584F" w:rsidTr="008F00E7">
        <w:trPr>
          <w:cantSplit/>
        </w:trPr>
        <w:tc>
          <w:tcPr>
            <w:tcW w:w="286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DE584F" w:rsidRDefault="00DE584F" w:rsidP="008F00E7">
            <w:pPr>
              <w:jc w:val="center"/>
            </w:pPr>
            <w:r>
              <w:rPr>
                <w:lang w:val="ru-RU"/>
              </w:rPr>
              <w:t>1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DE584F" w:rsidRDefault="00DE584F" w:rsidP="008F00E7">
            <w:pPr>
              <w:jc w:val="center"/>
            </w:pPr>
            <w:r>
              <w:rPr>
                <w:lang w:val="ru-RU"/>
              </w:rPr>
              <w:t>2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E584F" w:rsidRDefault="00DE584F" w:rsidP="008F00E7">
            <w:pPr>
              <w:jc w:val="center"/>
            </w:pPr>
            <w:r>
              <w:rPr>
                <w:lang w:val="ru-RU"/>
              </w:rPr>
              <w:t>3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DE584F" w:rsidTr="008F00E7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4F" w:rsidRDefault="00DE584F" w:rsidP="008F00E7">
            <w:pPr>
              <w:snapToGrid w:val="0"/>
              <w:jc w:val="both"/>
              <w:rPr>
                <w:b/>
                <w:lang w:val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E584F" w:rsidRPr="006805BE" w:rsidRDefault="00DE584F" w:rsidP="008F00E7">
            <w:pPr>
              <w:jc w:val="center"/>
              <w:rPr>
                <w:sz w:val="32"/>
              </w:rPr>
            </w:pPr>
            <w:r w:rsidRPr="006805BE">
              <w:rPr>
                <w:sz w:val="32"/>
              </w:rPr>
              <w:t>Доходы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4F" w:rsidRDefault="00DE584F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84F" w:rsidRDefault="00DE584F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DE584F" w:rsidTr="008F00E7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4F" w:rsidRDefault="00DE584F" w:rsidP="008F00E7">
            <w:r>
              <w:rPr>
                <w:b/>
              </w:rPr>
              <w:t>1  00  00000  00  0000  000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4F" w:rsidRDefault="00DE584F" w:rsidP="008F00E7">
            <w:r>
              <w:rPr>
                <w:b/>
              </w:rPr>
              <w:t>ДОХОДЫ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4F" w:rsidRDefault="00DE584F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84F" w:rsidRDefault="00DE584F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E584F" w:rsidTr="008F00E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4F" w:rsidRDefault="00DE584F" w:rsidP="008F00E7">
            <w:r>
              <w:rPr>
                <w:b/>
                <w:bCs/>
              </w:rPr>
              <w:t>1  01  00000  00  0000  000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4F" w:rsidRDefault="00DE584F" w:rsidP="008F00E7">
            <w:r>
              <w:rPr>
                <w:b/>
                <w:bCs/>
              </w:rPr>
              <w:t>НАЛОГИ  НА  ПРИБЫЛЬ, ДОХОДЫ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202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rPr>
                <w:b/>
                <w:lang w:val="ru-RU"/>
              </w:rPr>
            </w:pPr>
          </w:p>
        </w:tc>
      </w:tr>
      <w:tr w:rsidR="00DE584F" w:rsidTr="008F00E7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4F" w:rsidRDefault="00DE584F" w:rsidP="008F00E7">
            <w:r>
              <w:t>1  01  02020  01  0000  110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4F" w:rsidRPr="00722F25" w:rsidRDefault="00DE584F" w:rsidP="008F00E7">
            <w:pPr>
              <w:rPr>
                <w:lang w:val="ru-RU"/>
              </w:rPr>
            </w:pPr>
            <w:r>
              <w:rPr>
                <w:lang w:val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202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rPr>
                <w:lang w:val="ru-RU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DE584F" w:rsidTr="008F00E7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  <w:lang w:val="ru-RU"/>
              </w:rPr>
              <w:t>1  05  00000  00  0000  000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4F" w:rsidRDefault="00DE584F" w:rsidP="008F00E7">
            <w:r>
              <w:rPr>
                <w:b/>
                <w:bCs/>
                <w:lang w:val="ru-RU"/>
              </w:rPr>
              <w:t>НАЛОГИ НА СОВОКУПНЫЙ ДОХОД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both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 xml:space="preserve">         20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both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 xml:space="preserve">      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both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 xml:space="preserve">        </w:t>
            </w:r>
          </w:p>
        </w:tc>
      </w:tr>
      <w:tr w:rsidR="00DE584F" w:rsidTr="008F00E7">
        <w:tc>
          <w:tcPr>
            <w:tcW w:w="2866" w:type="dxa"/>
            <w:tcBorders>
              <w:left w:val="single" w:sz="4" w:space="0" w:color="000000"/>
              <w:bottom w:val="single" w:sz="4" w:space="0" w:color="000000"/>
            </w:tcBorders>
          </w:tcPr>
          <w:p w:rsidR="00DE584F" w:rsidRDefault="00DE584F" w:rsidP="008F00E7">
            <w:r>
              <w:rPr>
                <w:lang w:val="ru-RU"/>
              </w:rPr>
              <w:t>1  05  03010  01  0000  110</w:t>
            </w:r>
          </w:p>
        </w:tc>
        <w:tc>
          <w:tcPr>
            <w:tcW w:w="3823" w:type="dxa"/>
            <w:tcBorders>
              <w:left w:val="single" w:sz="4" w:space="0" w:color="000000"/>
              <w:bottom w:val="single" w:sz="4" w:space="0" w:color="000000"/>
            </w:tcBorders>
          </w:tcPr>
          <w:p w:rsidR="00DE584F" w:rsidRDefault="00DE584F" w:rsidP="008F00E7">
            <w:r>
              <w:rPr>
                <w:lang w:val="ru-RU"/>
              </w:rPr>
              <w:t>Единый сельскохозяйственный налог</w:t>
            </w:r>
          </w:p>
        </w:tc>
        <w:tc>
          <w:tcPr>
            <w:tcW w:w="144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rPr>
                <w:lang w:val="ru-RU"/>
              </w:rPr>
            </w:pP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rPr>
                <w:lang w:val="ru-RU"/>
              </w:rPr>
            </w:pPr>
          </w:p>
        </w:tc>
      </w:tr>
      <w:tr w:rsidR="00DE584F" w:rsidTr="008F00E7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4F" w:rsidRDefault="00DE584F" w:rsidP="008F00E7">
            <w:pPr>
              <w:snapToGrid w:val="0"/>
            </w:pPr>
            <w:r>
              <w:rPr>
                <w:b/>
                <w:lang w:val="ru-RU"/>
              </w:rPr>
              <w:t>1  06  00000  00  0000  000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4F" w:rsidRDefault="00DE584F" w:rsidP="008F00E7">
            <w:r>
              <w:rPr>
                <w:b/>
                <w:color w:val="000000"/>
                <w:lang w:val="ru-RU"/>
              </w:rPr>
              <w:t>НАЛОГИ НА ИМУЩЕСТВО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370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rPr>
                <w:b/>
                <w:lang w:val="ru-RU"/>
              </w:rPr>
            </w:pPr>
          </w:p>
        </w:tc>
      </w:tr>
      <w:tr w:rsidR="00DE584F" w:rsidRPr="00722F25" w:rsidTr="008F00E7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4F" w:rsidRDefault="00DE584F" w:rsidP="008F00E7">
            <w:r>
              <w:t>1  06  01030  10  0000  110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4F" w:rsidRPr="00722F25" w:rsidRDefault="00DE584F" w:rsidP="008F00E7">
            <w:pPr>
              <w:rPr>
                <w:lang w:val="ru-RU"/>
              </w:rPr>
            </w:pPr>
            <w:r>
              <w:rPr>
                <w:lang w:val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370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DE584F" w:rsidTr="008F00E7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4F" w:rsidRDefault="00DE584F" w:rsidP="008F00E7">
            <w:r>
              <w:rPr>
                <w:b/>
                <w:bCs/>
              </w:rPr>
              <w:t>1  06  06000  00  0000  110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4F" w:rsidRDefault="00DE584F" w:rsidP="008F00E7">
            <w:r>
              <w:rPr>
                <w:b/>
                <w:bCs/>
                <w:lang w:val="ru-RU"/>
              </w:rPr>
              <w:t>Земельный налог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442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DE584F" w:rsidRPr="005E43A5" w:rsidTr="008F00E7">
        <w:tc>
          <w:tcPr>
            <w:tcW w:w="2866" w:type="dxa"/>
            <w:tcBorders>
              <w:left w:val="single" w:sz="4" w:space="0" w:color="000000"/>
              <w:bottom w:val="single" w:sz="4" w:space="0" w:color="000000"/>
            </w:tcBorders>
          </w:tcPr>
          <w:p w:rsidR="00DE584F" w:rsidRDefault="00DE584F" w:rsidP="008F00E7">
            <w:r>
              <w:t>1  06  06033  10  0000  110</w:t>
            </w:r>
          </w:p>
        </w:tc>
        <w:tc>
          <w:tcPr>
            <w:tcW w:w="3823" w:type="dxa"/>
            <w:tcBorders>
              <w:left w:val="single" w:sz="4" w:space="0" w:color="000000"/>
              <w:bottom w:val="single" w:sz="4" w:space="0" w:color="000000"/>
            </w:tcBorders>
          </w:tcPr>
          <w:p w:rsidR="00DE584F" w:rsidRPr="00722F25" w:rsidRDefault="00DE584F" w:rsidP="008F00E7">
            <w:pPr>
              <w:rPr>
                <w:lang w:val="ru-RU"/>
              </w:rPr>
            </w:pPr>
            <w:r>
              <w:rPr>
                <w:lang w:val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4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DE584F" w:rsidRPr="00722F25" w:rsidTr="008F00E7">
        <w:trPr>
          <w:trHeight w:val="1326"/>
        </w:trPr>
        <w:tc>
          <w:tcPr>
            <w:tcW w:w="2866" w:type="dxa"/>
            <w:tcBorders>
              <w:left w:val="single" w:sz="4" w:space="0" w:color="000000"/>
              <w:bottom w:val="single" w:sz="4" w:space="0" w:color="000000"/>
            </w:tcBorders>
          </w:tcPr>
          <w:p w:rsidR="00DE584F" w:rsidRDefault="00DE584F" w:rsidP="008F00E7">
            <w:r>
              <w:t>1  06  06043  10  0000  110</w:t>
            </w:r>
          </w:p>
        </w:tc>
        <w:tc>
          <w:tcPr>
            <w:tcW w:w="3823" w:type="dxa"/>
            <w:tcBorders>
              <w:left w:val="single" w:sz="4" w:space="0" w:color="000000"/>
              <w:bottom w:val="single" w:sz="4" w:space="0" w:color="000000"/>
            </w:tcBorders>
          </w:tcPr>
          <w:p w:rsidR="00DE584F" w:rsidRPr="00722F25" w:rsidRDefault="00DE584F" w:rsidP="008F00E7">
            <w:pPr>
              <w:rPr>
                <w:lang w:val="ru-RU"/>
              </w:rPr>
            </w:pPr>
            <w:r>
              <w:rPr>
                <w:lang w:val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4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442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rPr>
                <w:lang w:val="ru-RU"/>
              </w:rPr>
            </w:pP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DE584F" w:rsidRPr="00722F25" w:rsidTr="008F00E7">
        <w:trPr>
          <w:trHeight w:val="2095"/>
        </w:trPr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4F" w:rsidRDefault="00DE584F" w:rsidP="008F00E7">
            <w:r>
              <w:rPr>
                <w:b/>
              </w:rPr>
              <w:t>1  11  00000  00  0000  000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4F" w:rsidRPr="00722F25" w:rsidRDefault="00DE584F" w:rsidP="008F00E7">
            <w:pPr>
              <w:rPr>
                <w:lang w:val="ru-RU"/>
              </w:rPr>
            </w:pPr>
            <w:r>
              <w:rPr>
                <w:b/>
                <w:lang w:val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1791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rPr>
                <w:b/>
                <w:bCs/>
                <w:lang w:val="ru-RU"/>
              </w:rPr>
            </w:pPr>
          </w:p>
        </w:tc>
      </w:tr>
      <w:tr w:rsidR="00DE584F" w:rsidRPr="00722F25" w:rsidTr="008F00E7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4F" w:rsidRDefault="00DE584F" w:rsidP="008F00E7">
            <w:r>
              <w:t>1  11  0</w:t>
            </w:r>
            <w:r>
              <w:rPr>
                <w:lang w:val="ru-RU"/>
              </w:rPr>
              <w:t>5</w:t>
            </w:r>
            <w:r>
              <w:t xml:space="preserve">025  00  0000  </w:t>
            </w:r>
            <w:r>
              <w:rPr>
                <w:lang w:val="ru-RU"/>
              </w:rPr>
              <w:t>12</w:t>
            </w:r>
            <w:r>
              <w:t>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4F" w:rsidRPr="00722F25" w:rsidRDefault="00DE584F" w:rsidP="008F00E7">
            <w:pPr>
              <w:rPr>
                <w:lang w:val="ru-RU"/>
              </w:rPr>
            </w:pPr>
            <w:r w:rsidRPr="00722F25">
              <w:rPr>
                <w:lang w:val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1791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DE584F" w:rsidRPr="005E43A5" w:rsidTr="008F00E7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4F" w:rsidRDefault="00DE584F" w:rsidP="008F00E7">
            <w:r>
              <w:t>1  11  0</w:t>
            </w:r>
            <w:r>
              <w:rPr>
                <w:lang w:val="ru-RU"/>
              </w:rPr>
              <w:t>5</w:t>
            </w:r>
            <w:r>
              <w:t xml:space="preserve">035  00  0000  </w:t>
            </w:r>
            <w:r>
              <w:rPr>
                <w:lang w:val="ru-RU"/>
              </w:rPr>
              <w:t>12</w:t>
            </w:r>
            <w:r>
              <w:t>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4F" w:rsidRPr="00722F25" w:rsidRDefault="00DE584F" w:rsidP="008F00E7">
            <w:pPr>
              <w:rPr>
                <w:lang w:val="ru-RU"/>
              </w:rPr>
            </w:pPr>
            <w:r w:rsidRPr="00722F25">
              <w:rPr>
                <w:lang w:val="ru-RU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DE584F" w:rsidTr="008F00E7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4F" w:rsidRDefault="00DE584F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4F" w:rsidRDefault="00DE584F" w:rsidP="008F00E7">
            <w:r>
              <w:rPr>
                <w:b/>
                <w:sz w:val="28"/>
                <w:lang w:val="ru-RU"/>
              </w:rPr>
              <w:t>ИТОГО   СОБСТВЕННЫХ  ДОХОДОВ: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2825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E584F" w:rsidTr="008F00E7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4F" w:rsidRDefault="00DE584F" w:rsidP="008F00E7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4F" w:rsidRDefault="00DE584F" w:rsidP="008F00E7">
            <w:r>
              <w:rPr>
                <w:b/>
                <w:sz w:val="28"/>
                <w:lang w:val="ru-RU"/>
              </w:rPr>
              <w:t>Межбюджетные трансферты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3820,5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4F" w:rsidRDefault="00DE584F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84F" w:rsidRDefault="00DE584F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E584F" w:rsidTr="008F00E7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4F" w:rsidRDefault="00DE584F" w:rsidP="008F00E7">
            <w:pPr>
              <w:tabs>
                <w:tab w:val="left" w:pos="742"/>
              </w:tabs>
            </w:pPr>
            <w:r>
              <w:t xml:space="preserve">2  02  </w:t>
            </w:r>
            <w:r>
              <w:rPr>
                <w:lang w:val="ru-RU"/>
              </w:rPr>
              <w:t>15001</w:t>
            </w:r>
            <w:r>
              <w:t xml:space="preserve">  10  0000  151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4F" w:rsidRPr="00722F25" w:rsidRDefault="00DE584F" w:rsidP="008F00E7">
            <w:pPr>
              <w:rPr>
                <w:lang w:val="ru-RU"/>
              </w:rPr>
            </w:pPr>
            <w:r>
              <w:rPr>
                <w:lang w:val="ru-RU"/>
              </w:rPr>
              <w:t>Дотации  бюджету муниципального района на выравнивание уровня бюджетной обеспеченности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3239,8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rPr>
                <w:sz w:val="28"/>
                <w:szCs w:val="28"/>
                <w:lang w:val="ru-RU"/>
              </w:rPr>
            </w:pPr>
          </w:p>
        </w:tc>
      </w:tr>
      <w:tr w:rsidR="00DE584F" w:rsidTr="008F00E7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4F" w:rsidRDefault="00DE584F" w:rsidP="008F00E7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4F" w:rsidRPr="00722F25" w:rsidRDefault="00DE584F" w:rsidP="008F00E7">
            <w:pPr>
              <w:rPr>
                <w:lang w:val="ru-RU"/>
              </w:rPr>
            </w:pPr>
            <w:r>
              <w:rPr>
                <w:b/>
                <w:lang w:val="ru-RU"/>
              </w:rPr>
              <w:t>Вт.ч    на реализацию полномочий по содержанию СДК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326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E584F" w:rsidTr="008F00E7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4F" w:rsidRDefault="00DE584F" w:rsidP="008F00E7"/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4F" w:rsidRPr="00722F25" w:rsidRDefault="00DE584F" w:rsidP="008F00E7">
            <w:pPr>
              <w:rPr>
                <w:lang w:val="ru-RU"/>
              </w:rPr>
            </w:pPr>
            <w:r>
              <w:rPr>
                <w:lang w:val="ru-RU"/>
              </w:rPr>
              <w:t xml:space="preserve"> Субсидия остаток до МРОТ 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Pr="00722F25" w:rsidRDefault="00DE584F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131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Pr="00722F25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Pr="00722F25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DE584F" w:rsidTr="008F00E7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4F" w:rsidRDefault="00DE584F" w:rsidP="008F00E7">
            <w:r>
              <w:rPr>
                <w:lang w:val="ru-RU"/>
              </w:rPr>
              <w:t>2  02  35118  10  0000  151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4F" w:rsidRPr="00722F25" w:rsidRDefault="00DE584F" w:rsidP="008F00E7">
            <w:pPr>
              <w:rPr>
                <w:lang w:val="ru-RU"/>
              </w:rPr>
            </w:pPr>
            <w:r>
              <w:rPr>
                <w:lang w:val="ru-RU"/>
              </w:rPr>
              <w:t xml:space="preserve">Субвенции  бюджетам  поселений на осуществление полномочий по первичному воинскому учету на территориях, где отсутствуют военные комиссариаты  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Pr="00722F25" w:rsidRDefault="00DE584F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119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Pr="00722F25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DE584F" w:rsidTr="008F00E7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4F" w:rsidRDefault="00DE584F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4F" w:rsidRDefault="00DE584F" w:rsidP="008F00E7">
            <w:r>
              <w:rPr>
                <w:b/>
                <w:lang w:val="ru-RU"/>
              </w:rPr>
              <w:t>Остаток на 01.01.2018 г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330,7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4F" w:rsidRDefault="00DE584F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84F" w:rsidRDefault="00DE584F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DE584F" w:rsidTr="008F00E7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4F" w:rsidRDefault="00DE584F" w:rsidP="008F00E7">
            <w:pPr>
              <w:snapToGrid w:val="0"/>
              <w:jc w:val="right"/>
              <w:rPr>
                <w:b/>
                <w:lang w:val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4F" w:rsidRDefault="00DE584F" w:rsidP="008F00E7">
            <w:r>
              <w:rPr>
                <w:b/>
                <w:sz w:val="28"/>
                <w:szCs w:val="28"/>
                <w:lang w:val="ru-RU"/>
              </w:rPr>
              <w:t xml:space="preserve"> ВСЕГО   ДОХОДОВ: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   6645,5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4F" w:rsidRDefault="00DE584F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84F" w:rsidRDefault="00DE584F" w:rsidP="008F00E7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</w:tr>
    </w:tbl>
    <w:p w:rsidR="00DE584F" w:rsidRDefault="00DE584F" w:rsidP="00A20161">
      <w:pPr>
        <w:rPr>
          <w:lang w:val="ru-RU"/>
        </w:rPr>
      </w:pPr>
    </w:p>
    <w:p w:rsidR="00DE584F" w:rsidRDefault="00DE584F" w:rsidP="00A20161">
      <w:pPr>
        <w:rPr>
          <w:lang w:val="ru-RU"/>
        </w:rPr>
      </w:pPr>
    </w:p>
    <w:p w:rsidR="00DE584F" w:rsidRDefault="00DE584F" w:rsidP="00A20161">
      <w:pPr>
        <w:rPr>
          <w:lang w:val="ru-RU"/>
        </w:rPr>
      </w:pPr>
    </w:p>
    <w:p w:rsidR="00DE584F" w:rsidRDefault="00DE584F" w:rsidP="00A20161">
      <w:pPr>
        <w:ind w:left="5940"/>
        <w:jc w:val="center"/>
        <w:rPr>
          <w:b/>
          <w:lang w:val="ru-RU"/>
        </w:rPr>
      </w:pPr>
    </w:p>
    <w:p w:rsidR="00DE584F" w:rsidRDefault="00DE584F" w:rsidP="00A20161">
      <w:pPr>
        <w:ind w:left="5940"/>
        <w:jc w:val="center"/>
        <w:rPr>
          <w:b/>
          <w:lang w:val="ru-RU"/>
        </w:rPr>
      </w:pPr>
    </w:p>
    <w:p w:rsidR="00DE584F" w:rsidRDefault="00DE584F" w:rsidP="00A20161">
      <w:pPr>
        <w:ind w:left="5940"/>
        <w:jc w:val="center"/>
        <w:rPr>
          <w:b/>
          <w:lang w:val="ru-RU"/>
        </w:rPr>
      </w:pPr>
    </w:p>
    <w:p w:rsidR="00DE584F" w:rsidRDefault="00DE584F" w:rsidP="00A20161">
      <w:pPr>
        <w:ind w:left="5940"/>
        <w:jc w:val="center"/>
        <w:rPr>
          <w:b/>
          <w:lang w:val="ru-RU"/>
        </w:rPr>
      </w:pPr>
    </w:p>
    <w:p w:rsidR="00DE584F" w:rsidRDefault="00DE584F" w:rsidP="00A20161">
      <w:pPr>
        <w:ind w:left="5940"/>
        <w:jc w:val="center"/>
        <w:rPr>
          <w:b/>
          <w:lang w:val="ru-RU"/>
        </w:rPr>
      </w:pPr>
    </w:p>
    <w:p w:rsidR="00DE584F" w:rsidRDefault="00DE584F" w:rsidP="00A20161">
      <w:pPr>
        <w:rPr>
          <w:b/>
          <w:lang w:val="ru-RU"/>
        </w:rPr>
      </w:pPr>
    </w:p>
    <w:p w:rsidR="00DE584F" w:rsidRDefault="00DE584F" w:rsidP="00A20161">
      <w:pPr>
        <w:ind w:left="5940"/>
        <w:jc w:val="center"/>
        <w:rPr>
          <w:b/>
          <w:bCs/>
          <w:lang w:val="ru-RU"/>
        </w:rPr>
      </w:pPr>
    </w:p>
    <w:p w:rsidR="00DE584F" w:rsidRDefault="00DE584F" w:rsidP="00A20161">
      <w:pPr>
        <w:ind w:left="5940"/>
        <w:jc w:val="center"/>
        <w:rPr>
          <w:b/>
          <w:bCs/>
          <w:lang w:val="ru-RU"/>
        </w:rPr>
      </w:pPr>
    </w:p>
    <w:p w:rsidR="00DE584F" w:rsidRDefault="00DE584F" w:rsidP="00A20161">
      <w:pPr>
        <w:ind w:left="5940"/>
        <w:jc w:val="center"/>
        <w:rPr>
          <w:b/>
          <w:bCs/>
          <w:lang w:val="ru-RU"/>
        </w:rPr>
      </w:pPr>
    </w:p>
    <w:p w:rsidR="00DE584F" w:rsidRDefault="00DE584F" w:rsidP="00A20161">
      <w:pPr>
        <w:ind w:left="5940"/>
        <w:jc w:val="center"/>
        <w:rPr>
          <w:b/>
          <w:bCs/>
          <w:lang w:val="ru-RU"/>
        </w:rPr>
      </w:pPr>
    </w:p>
    <w:p w:rsidR="00DE584F" w:rsidRDefault="00DE584F" w:rsidP="00A20161">
      <w:pPr>
        <w:ind w:left="5940"/>
        <w:jc w:val="center"/>
        <w:rPr>
          <w:b/>
          <w:bCs/>
          <w:lang w:val="ru-RU"/>
        </w:rPr>
      </w:pPr>
    </w:p>
    <w:p w:rsidR="00DE584F" w:rsidRDefault="00DE584F" w:rsidP="00A20161">
      <w:pPr>
        <w:ind w:left="5940"/>
        <w:jc w:val="center"/>
        <w:rPr>
          <w:b/>
          <w:bCs/>
          <w:lang w:val="ru-RU"/>
        </w:rPr>
      </w:pPr>
    </w:p>
    <w:p w:rsidR="00DE584F" w:rsidRDefault="00DE584F" w:rsidP="00A20161">
      <w:pPr>
        <w:ind w:left="5940"/>
        <w:jc w:val="center"/>
        <w:rPr>
          <w:b/>
          <w:bCs/>
          <w:lang w:val="ru-RU"/>
        </w:rPr>
      </w:pPr>
    </w:p>
    <w:p w:rsidR="00DE584F" w:rsidRDefault="00DE584F" w:rsidP="00A20161">
      <w:pPr>
        <w:ind w:left="5940"/>
        <w:jc w:val="center"/>
        <w:rPr>
          <w:b/>
          <w:bCs/>
          <w:lang w:val="ru-RU"/>
        </w:rPr>
      </w:pPr>
    </w:p>
    <w:p w:rsidR="00DE584F" w:rsidRPr="00AF2A80" w:rsidRDefault="00DE584F" w:rsidP="00A20161">
      <w:pPr>
        <w:ind w:left="5940"/>
        <w:jc w:val="center"/>
        <w:rPr>
          <w:lang w:val="ru-RU"/>
        </w:rPr>
      </w:pPr>
      <w:r>
        <w:rPr>
          <w:b/>
          <w:bCs/>
          <w:lang w:val="ru-RU"/>
        </w:rPr>
        <w:t xml:space="preserve">                                Приложение 2</w:t>
      </w:r>
    </w:p>
    <w:p w:rsidR="00DE584F" w:rsidRPr="001A1B39" w:rsidRDefault="00DE584F" w:rsidP="005E43A5">
      <w:pPr>
        <w:ind w:left="5159"/>
        <w:jc w:val="both"/>
        <w:rPr>
          <w:lang w:val="ru-RU"/>
        </w:rPr>
      </w:pPr>
      <w:r w:rsidRPr="001A1B39">
        <w:rPr>
          <w:bCs/>
          <w:lang w:val="ru-RU"/>
        </w:rPr>
        <w:t xml:space="preserve">к Решению  Собрания депутатов сельского поселения </w:t>
      </w:r>
      <w:r w:rsidRPr="001A1B39">
        <w:rPr>
          <w:bCs/>
          <w:color w:val="CE181E"/>
          <w:lang w:val="ru-RU"/>
        </w:rPr>
        <w:t>МО «село Аксай»</w:t>
      </w:r>
      <w:r>
        <w:rPr>
          <w:bCs/>
          <w:lang w:val="ru-RU"/>
        </w:rPr>
        <w:t xml:space="preserve"> на 2018 год » от 29.05. 2018 год  № 17-СД</w:t>
      </w:r>
    </w:p>
    <w:p w:rsidR="00DE584F" w:rsidRDefault="00DE584F" w:rsidP="00A20161">
      <w:pPr>
        <w:jc w:val="right"/>
        <w:rPr>
          <w:b/>
          <w:lang w:val="ru-RU"/>
        </w:rPr>
      </w:pPr>
    </w:p>
    <w:p w:rsidR="00DE584F" w:rsidRPr="00722F25" w:rsidRDefault="00DE584F" w:rsidP="00A20161">
      <w:pPr>
        <w:ind w:left="6480"/>
        <w:jc w:val="center"/>
        <w:rPr>
          <w:lang w:val="ru-RU"/>
        </w:rPr>
      </w:pPr>
      <w:r>
        <w:rPr>
          <w:lang w:val="ru-RU"/>
        </w:rPr>
        <w:t xml:space="preserve">           </w:t>
      </w:r>
    </w:p>
    <w:p w:rsidR="00DE584F" w:rsidRPr="00722F25" w:rsidRDefault="00DE584F" w:rsidP="00A20161">
      <w:pPr>
        <w:jc w:val="center"/>
        <w:rPr>
          <w:lang w:val="ru-RU"/>
        </w:rPr>
      </w:pPr>
      <w:r>
        <w:rPr>
          <w:b/>
          <w:sz w:val="32"/>
          <w:lang w:val="ru-RU"/>
        </w:rPr>
        <w:t>Распределение</w:t>
      </w:r>
    </w:p>
    <w:p w:rsidR="00DE584F" w:rsidRPr="001132D4" w:rsidRDefault="00DE584F" w:rsidP="00A20161">
      <w:pPr>
        <w:ind w:firstLine="720"/>
        <w:jc w:val="center"/>
        <w:rPr>
          <w:lang w:val="ru-RU"/>
        </w:rPr>
      </w:pPr>
      <w:r w:rsidRPr="001132D4">
        <w:rPr>
          <w:sz w:val="28"/>
          <w:lang w:val="ru-RU"/>
        </w:rPr>
        <w:t xml:space="preserve">расходов местного бюджета по разделам, подразделам, целевым статьям расходов, видам расходов функциональной классификации расходов Российской Федерации </w:t>
      </w:r>
      <w:r w:rsidRPr="001132D4">
        <w:rPr>
          <w:sz w:val="32"/>
          <w:szCs w:val="32"/>
          <w:lang w:val="ru-RU"/>
        </w:rPr>
        <w:t xml:space="preserve">на 2018 год.                                                                                                                                                               </w:t>
      </w:r>
    </w:p>
    <w:p w:rsidR="00DE584F" w:rsidRDefault="00DE584F" w:rsidP="00A20161">
      <w:pPr>
        <w:jc w:val="center"/>
        <w:rPr>
          <w:b/>
          <w:sz w:val="28"/>
          <w:szCs w:val="32"/>
          <w:lang w:val="ru-RU"/>
        </w:rPr>
      </w:pPr>
    </w:p>
    <w:p w:rsidR="00DE584F" w:rsidRDefault="00DE584F" w:rsidP="00A20161">
      <w:pPr>
        <w:ind w:right="-513"/>
        <w:jc w:val="center"/>
      </w:pPr>
      <w:r>
        <w:rPr>
          <w:lang w:val="ru-RU"/>
        </w:rPr>
        <w:t xml:space="preserve">                                                                                                                                               (тыс.рублей)                                                       </w:t>
      </w:r>
    </w:p>
    <w:tbl>
      <w:tblPr>
        <w:tblW w:w="0" w:type="auto"/>
        <w:tblInd w:w="-436" w:type="dxa"/>
        <w:tblLayout w:type="fixed"/>
        <w:tblCellMar>
          <w:left w:w="0" w:type="dxa"/>
          <w:right w:w="0" w:type="dxa"/>
        </w:tblCellMar>
        <w:tblLook w:val="0000"/>
      </w:tblPr>
      <w:tblGrid>
        <w:gridCol w:w="4313"/>
        <w:gridCol w:w="539"/>
        <w:gridCol w:w="404"/>
        <w:gridCol w:w="1431"/>
        <w:gridCol w:w="456"/>
        <w:gridCol w:w="539"/>
        <w:gridCol w:w="1216"/>
        <w:gridCol w:w="1075"/>
        <w:gridCol w:w="968"/>
      </w:tblGrid>
      <w:tr w:rsidR="00DE584F" w:rsidTr="008F00E7">
        <w:trPr>
          <w:trHeight w:val="774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E584F" w:rsidRDefault="00DE584F" w:rsidP="008F00E7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Наименование</w:t>
            </w:r>
          </w:p>
          <w:p w:rsidR="00DE584F" w:rsidRDefault="00DE584F" w:rsidP="008F00E7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показателя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E584F" w:rsidRDefault="00DE584F" w:rsidP="008F00E7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Рз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E584F" w:rsidRDefault="00DE584F" w:rsidP="008F00E7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ПР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E584F" w:rsidRDefault="00DE584F" w:rsidP="008F00E7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ЦСР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E584F" w:rsidRDefault="00DE584F" w:rsidP="008F00E7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ВР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E584F" w:rsidRDefault="00DE584F" w:rsidP="008F00E7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КОСГУ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E584F" w:rsidRDefault="00DE584F" w:rsidP="008F00E7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Сумма</w:t>
            </w:r>
          </w:p>
          <w:p w:rsidR="00DE584F" w:rsidRDefault="00DE584F" w:rsidP="008F00E7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2018г.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E584F" w:rsidRDefault="00DE584F" w:rsidP="008F00E7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Сумма</w:t>
            </w:r>
          </w:p>
          <w:p w:rsidR="00DE584F" w:rsidRDefault="00DE584F" w:rsidP="008F00E7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2019г.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84F" w:rsidRDefault="00DE584F" w:rsidP="008F00E7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Сумма</w:t>
            </w:r>
          </w:p>
          <w:p w:rsidR="00DE584F" w:rsidRDefault="00DE584F" w:rsidP="008F00E7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2020г.</w:t>
            </w:r>
          </w:p>
        </w:tc>
      </w:tr>
      <w:tr w:rsidR="00DE584F" w:rsidTr="008F00E7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E584F" w:rsidRDefault="00DE584F" w:rsidP="008F00E7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DE584F" w:rsidRDefault="00DE584F" w:rsidP="008F00E7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2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DE584F" w:rsidRDefault="00DE584F" w:rsidP="008F00E7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DE584F" w:rsidRDefault="00DE584F" w:rsidP="008F00E7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4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DE584F" w:rsidRDefault="00DE584F" w:rsidP="008F00E7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5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DE584F" w:rsidRDefault="00DE584F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4F" w:rsidRDefault="00DE584F" w:rsidP="008F00E7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6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4F" w:rsidRDefault="00DE584F" w:rsidP="008F00E7">
            <w:pPr>
              <w:snapToGrid w:val="0"/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7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84F" w:rsidRDefault="00DE584F" w:rsidP="008F00E7">
            <w:pPr>
              <w:snapToGrid w:val="0"/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8</w:t>
            </w:r>
          </w:p>
        </w:tc>
      </w:tr>
      <w:tr w:rsidR="00DE584F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DE584F" w:rsidRDefault="00DE584F" w:rsidP="008F00E7">
            <w:r>
              <w:rPr>
                <w:b/>
                <w:sz w:val="28"/>
                <w:szCs w:val="28"/>
                <w:lang w:val="ru-RU"/>
              </w:rPr>
              <w:t>Общегосударственные вопросы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sz w:val="28"/>
                <w:szCs w:val="28"/>
                <w:lang w:val="ru-RU"/>
              </w:rPr>
              <w:t xml:space="preserve">–                                                       </w:t>
            </w:r>
            <w:r>
              <w:rPr>
                <w:b/>
                <w:sz w:val="28"/>
                <w:szCs w:val="28"/>
              </w:rPr>
              <w:t>Всего: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both"/>
            </w:pPr>
            <w:r>
              <w:rPr>
                <w:b/>
                <w:sz w:val="28"/>
                <w:szCs w:val="28"/>
                <w:lang w:val="ru-RU"/>
              </w:rPr>
              <w:t>00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both"/>
            </w:pPr>
            <w:r>
              <w:rPr>
                <w:b/>
                <w:sz w:val="28"/>
                <w:szCs w:val="28"/>
                <w:lang w:val="ru-RU"/>
              </w:rPr>
              <w:t>0000000000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both"/>
            </w:pPr>
            <w:r>
              <w:rPr>
                <w:b/>
                <w:sz w:val="28"/>
                <w:szCs w:val="28"/>
              </w:rPr>
              <w:t>000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both"/>
            </w:pPr>
            <w:r>
              <w:rPr>
                <w:b/>
                <w:sz w:val="28"/>
                <w:szCs w:val="28"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2006,2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4F" w:rsidRDefault="00DE584F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84F" w:rsidRDefault="00DE584F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E584F" w:rsidTr="008F00E7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Pr="00722F25" w:rsidRDefault="00DE584F" w:rsidP="008F00E7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 w:val="26"/>
                <w:szCs w:val="26"/>
                <w:lang w:val="ru-RU"/>
              </w:rPr>
              <w:t>Функционирование Правительства Российской Федерации, высших органов исполнительной власти субъктов Российской Федерации, местных администраций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04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</w:pPr>
            <w:r>
              <w:rPr>
                <w:b/>
                <w:sz w:val="26"/>
                <w:szCs w:val="26"/>
                <w:lang w:val="ru-RU"/>
              </w:rPr>
              <w:t>0000000000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355435">
            <w:pPr>
              <w:snapToGrid w:val="0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1621,1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</w:tr>
      <w:tr w:rsidR="00DE584F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pacing w:line="240" w:lineRule="exact"/>
            </w:pPr>
            <w:r>
              <w:rPr>
                <w:b/>
                <w:sz w:val="26"/>
                <w:szCs w:val="26"/>
              </w:rPr>
              <w:t>Центральный аппарат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04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b/>
                <w:sz w:val="26"/>
                <w:szCs w:val="26"/>
                <w:lang w:val="ru-RU"/>
              </w:rPr>
              <w:t>99100100А0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both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both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1681,2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</w:tr>
      <w:tr w:rsidR="00DE584F" w:rsidTr="008F00E7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4F" w:rsidRPr="00722F25" w:rsidRDefault="00DE584F" w:rsidP="008F00E7">
            <w:pPr>
              <w:rPr>
                <w:lang w:val="ru-RU"/>
              </w:rPr>
            </w:pPr>
            <w:r>
              <w:rPr>
                <w:b/>
                <w:bCs/>
                <w:lang w:val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  <w:lang w:val="ru-RU"/>
              </w:rPr>
              <w:t>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1571,1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rPr>
                <w:b/>
                <w:bCs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DE584F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Pr="00722F25" w:rsidRDefault="00DE584F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t>1</w:t>
            </w:r>
            <w:r>
              <w:rPr>
                <w:lang w:val="ru-RU"/>
              </w:rPr>
              <w:t>21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t>211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1291,2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DE584F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Pr="00722F25" w:rsidRDefault="00DE584F" w:rsidP="008F00E7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  <w:lang w:val="ru-RU"/>
              </w:rPr>
              <w:t>22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</w:rPr>
              <w:t>000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DE584F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Командировочные-суточные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t>212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DE584F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Командировочные-проездные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t>222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DE584F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Командировочные-проживание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t>226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DE584F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Pr="00722F25" w:rsidRDefault="00DE584F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t>1</w:t>
            </w:r>
            <w:r>
              <w:rPr>
                <w:lang w:val="ru-RU"/>
              </w:rPr>
              <w:t>29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t>213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340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DE584F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Pr="00722F25" w:rsidRDefault="00DE584F" w:rsidP="008F00E7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DE584F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Pr="00722F25" w:rsidRDefault="00DE584F" w:rsidP="008F00E7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242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DE584F" w:rsidTr="008F00E7">
        <w:trPr>
          <w:trHeight w:val="315"/>
        </w:trPr>
        <w:tc>
          <w:tcPr>
            <w:tcW w:w="43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Pr="00722F25" w:rsidRDefault="00DE584F" w:rsidP="008F00E7">
            <w:pPr>
              <w:spacing w:line="240" w:lineRule="exact"/>
              <w:rPr>
                <w:lang w:val="ru-RU"/>
              </w:rPr>
            </w:pPr>
            <w:r w:rsidRPr="00722F25">
              <w:rPr>
                <w:b/>
                <w:bCs/>
                <w:szCs w:val="28"/>
                <w:lang w:val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  <w:lang w:val="ru-RU"/>
              </w:rPr>
              <w:t>244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DE584F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Связь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DE584F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Транспортные расходы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222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DE584F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Коммунальные услуги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223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DE584F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Pr="00722F25" w:rsidRDefault="00DE584F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Работы и услуги по содержанию имущества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225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DE584F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Прочие работы и услуги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226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DE584F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Прочие расходы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DE584F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основных средств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310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DE584F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материальных запасов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340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DE584F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pacing w:line="240" w:lineRule="exact"/>
            </w:pPr>
            <w:r>
              <w:rPr>
                <w:b/>
                <w:bCs/>
                <w:szCs w:val="28"/>
              </w:rPr>
              <w:t>Иные бюджетные ассигнования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  <w:lang w:val="ru-RU"/>
              </w:rPr>
              <w:t>800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DE584F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Pr="00722F25" w:rsidRDefault="00DE584F" w:rsidP="008F00E7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851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DE584F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pacing w:line="240" w:lineRule="exact"/>
            </w:pPr>
            <w:r>
              <w:rPr>
                <w:szCs w:val="28"/>
              </w:rPr>
              <w:t>Уплата прочих налогов, сборов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852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DE584F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pacing w:line="240" w:lineRule="exact"/>
            </w:pPr>
            <w:r>
              <w:rPr>
                <w:szCs w:val="28"/>
              </w:rPr>
              <w:t>Уплата иных платежей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853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DE584F" w:rsidTr="008F00E7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pStyle w:val="Default"/>
            </w:pPr>
            <w:r>
              <w:rPr>
                <w:b/>
                <w:sz w:val="26"/>
                <w:szCs w:val="26"/>
              </w:rPr>
              <w:t>Резервные фонды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11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</w:pPr>
            <w:r>
              <w:rPr>
                <w:b/>
                <w:sz w:val="26"/>
                <w:szCs w:val="26"/>
                <w:lang w:val="ru-RU"/>
              </w:rPr>
              <w:t>0000000000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50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rPr>
                <w:b/>
                <w:sz w:val="26"/>
                <w:szCs w:val="26"/>
                <w:lang w:val="ru-RU"/>
              </w:rPr>
            </w:pPr>
          </w:p>
        </w:tc>
      </w:tr>
      <w:tr w:rsidR="00DE584F" w:rsidTr="008F00E7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4F" w:rsidRPr="00722F25" w:rsidRDefault="00DE584F" w:rsidP="008F00E7">
            <w:pPr>
              <w:rPr>
                <w:lang w:val="ru-RU"/>
              </w:rPr>
            </w:pPr>
            <w:r>
              <w:rPr>
                <w:lang w:val="ru-RU"/>
              </w:rPr>
              <w:t>Резервный фонд администрации, на чрезвычайные, стихийные и другие не предвиденные  ситуации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11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lang w:val="ru-RU"/>
              </w:rPr>
              <w:t>99400101Р0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870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DE584F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DE584F" w:rsidRDefault="00DE584F" w:rsidP="008F00E7">
            <w:pPr>
              <w:snapToGrid w:val="0"/>
            </w:pPr>
            <w:r>
              <w:rPr>
                <w:b/>
                <w:sz w:val="26"/>
                <w:szCs w:val="26"/>
                <w:lang w:val="ru-RU"/>
              </w:rPr>
              <w:t>Другие общегосударственные вопросы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13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</w:pPr>
            <w:r>
              <w:rPr>
                <w:b/>
                <w:sz w:val="26"/>
                <w:szCs w:val="26"/>
                <w:lang w:val="ru-RU"/>
              </w:rPr>
              <w:t>0000000000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</w:tr>
      <w:tr w:rsidR="00DE584F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DE584F" w:rsidRDefault="00DE584F" w:rsidP="008F00E7">
            <w:r>
              <w:rPr>
                <w:b/>
                <w:sz w:val="26"/>
                <w:szCs w:val="26"/>
                <w:lang w:val="ru-RU"/>
              </w:rPr>
              <w:t>Центральная бухгалтерия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13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b/>
                <w:sz w:val="26"/>
                <w:szCs w:val="26"/>
                <w:lang w:val="ru-RU"/>
              </w:rPr>
              <w:t>99200101Б0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325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</w:tr>
      <w:tr w:rsidR="00DE584F" w:rsidTr="008F00E7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Pr="00722F25" w:rsidRDefault="00DE584F" w:rsidP="008F00E7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lang w:val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  <w:lang w:val="ru-RU"/>
              </w:rPr>
              <w:t>13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b/>
                <w:bCs/>
                <w:lang w:val="ru-RU"/>
              </w:rPr>
              <w:t>99200101Б0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  <w:lang w:val="ru-RU"/>
              </w:rPr>
              <w:t>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325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DE584F" w:rsidTr="008F00E7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Pr="00722F25" w:rsidRDefault="00DE584F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t>1</w:t>
            </w:r>
            <w:r>
              <w:rPr>
                <w:lang w:val="ru-RU"/>
              </w:rPr>
              <w:t>11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t>211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253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DE584F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Pr="00722F25" w:rsidRDefault="00DE584F" w:rsidP="008F00E7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b/>
                <w:bCs/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  <w:lang w:val="ru-RU"/>
              </w:rPr>
              <w:t>22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</w:rPr>
              <w:t>000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DE584F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Командировочные-суточные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t>212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DE584F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Командировочные-проездные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t>222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DE584F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Командировочные-проживание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t>226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DE584F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Pr="00722F25" w:rsidRDefault="00DE584F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t>1</w:t>
            </w:r>
            <w:r>
              <w:rPr>
                <w:lang w:val="ru-RU"/>
              </w:rPr>
              <w:t>29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t>213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72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rPr>
                <w:lang w:val="ru-RU"/>
              </w:rPr>
            </w:pPr>
          </w:p>
        </w:tc>
      </w:tr>
      <w:tr w:rsidR="00DE584F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Pr="00722F25" w:rsidRDefault="00DE584F" w:rsidP="008F00E7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b/>
                <w:bCs/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DE584F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DE584F" w:rsidRPr="00722F25" w:rsidRDefault="00DE584F" w:rsidP="008F00E7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242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DE584F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DE584F" w:rsidRPr="00722F25" w:rsidRDefault="00DE584F" w:rsidP="008F00E7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DE584F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DE584F" w:rsidRDefault="00DE584F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Связь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DE584F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DE584F" w:rsidRDefault="00DE584F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Транспортные расходы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222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DE584F" w:rsidTr="008F00E7">
        <w:trPr>
          <w:trHeight w:val="315"/>
        </w:trPr>
        <w:tc>
          <w:tcPr>
            <w:tcW w:w="43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E584F" w:rsidRDefault="00DE584F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Коммунальные услуги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223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DE584F" w:rsidTr="008F00E7">
        <w:trPr>
          <w:trHeight w:val="315"/>
        </w:trPr>
        <w:tc>
          <w:tcPr>
            <w:tcW w:w="43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E584F" w:rsidRPr="00722F25" w:rsidRDefault="00DE584F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Работы и услуги по содержанию имущества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225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DE584F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DE584F" w:rsidRDefault="00DE584F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Прочие работы и услуги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226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DE584F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DE584F" w:rsidRDefault="00DE584F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Прочие расходы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DE584F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DE584F" w:rsidRDefault="00DE584F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основных средств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310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DE584F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DE584F" w:rsidRDefault="00DE584F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материальных запасов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340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DE584F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DE584F" w:rsidRDefault="00DE584F" w:rsidP="008F00E7">
            <w:pPr>
              <w:pStyle w:val="BalloonText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b/>
                <w:bCs/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  <w:lang w:val="ru-RU"/>
              </w:rPr>
              <w:t>800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DE584F" w:rsidTr="008F00E7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4F" w:rsidRPr="00722F25" w:rsidRDefault="00DE584F" w:rsidP="008F00E7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851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DE584F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DE584F" w:rsidRDefault="00DE584F" w:rsidP="008F00E7">
            <w:pPr>
              <w:spacing w:line="240" w:lineRule="exact"/>
            </w:pPr>
            <w:r>
              <w:rPr>
                <w:szCs w:val="28"/>
              </w:rPr>
              <w:t>Уплата прочих налогов, сборов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852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DE584F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DE584F" w:rsidRDefault="00DE584F" w:rsidP="008F00E7">
            <w:pPr>
              <w:spacing w:line="240" w:lineRule="exact"/>
            </w:pPr>
            <w:r>
              <w:rPr>
                <w:szCs w:val="28"/>
              </w:rPr>
              <w:t>Уплата иных платежей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853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DE584F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DE584F" w:rsidRDefault="00DE584F" w:rsidP="008F00E7">
            <w:r>
              <w:rPr>
                <w:b/>
                <w:lang w:val="ru-RU"/>
              </w:rPr>
              <w:t>Разграничение земель муницип. собственности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b/>
                <w:lang w:val="ru-RU"/>
              </w:rPr>
              <w:t>995001М000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both"/>
            </w:pPr>
            <w:r>
              <w:rPr>
                <w:b/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both"/>
            </w:pPr>
            <w:r>
              <w:rPr>
                <w:b/>
                <w:lang w:val="ru-RU"/>
              </w:rPr>
              <w:t>226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DE584F" w:rsidTr="008F00E7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4F" w:rsidRDefault="00DE584F" w:rsidP="008F00E7">
            <w:pPr>
              <w:pStyle w:val="Default"/>
            </w:pPr>
            <w:r>
              <w:rPr>
                <w:b/>
                <w:sz w:val="28"/>
                <w:szCs w:val="28"/>
              </w:rPr>
              <w:t>Национальная оборона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02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both"/>
            </w:pPr>
            <w:r>
              <w:rPr>
                <w:b/>
                <w:sz w:val="28"/>
                <w:szCs w:val="28"/>
                <w:lang w:val="ru-RU"/>
              </w:rPr>
              <w:t>00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</w:pPr>
            <w:r>
              <w:rPr>
                <w:b/>
                <w:sz w:val="28"/>
                <w:szCs w:val="28"/>
                <w:lang w:val="ru-RU"/>
              </w:rPr>
              <w:t>000000000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both"/>
            </w:pPr>
            <w:r>
              <w:rPr>
                <w:b/>
                <w:sz w:val="28"/>
                <w:szCs w:val="28"/>
                <w:lang w:val="ru-RU"/>
              </w:rPr>
              <w:t>000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both"/>
            </w:pPr>
            <w:r>
              <w:rPr>
                <w:b/>
                <w:sz w:val="28"/>
                <w:szCs w:val="28"/>
                <w:lang w:val="ru-RU"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119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</w:tr>
      <w:tr w:rsidR="00DE584F" w:rsidTr="008F00E7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4F" w:rsidRDefault="00DE584F" w:rsidP="008F00E7">
            <w:pPr>
              <w:pStyle w:val="Default"/>
            </w:pPr>
            <w:r>
              <w:rPr>
                <w:b/>
                <w:sz w:val="28"/>
                <w:szCs w:val="28"/>
              </w:rPr>
              <w:t>Мобилизационная и вневоисковая подготовка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02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b/>
                <w:sz w:val="28"/>
                <w:szCs w:val="28"/>
                <w:lang w:val="ru-RU"/>
              </w:rPr>
              <w:t>9980051180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119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E584F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DE584F" w:rsidRPr="00722F25" w:rsidRDefault="00DE584F" w:rsidP="008F00E7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lang w:val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  <w:lang w:val="ru-RU"/>
              </w:rPr>
              <w:t>02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  <w:lang w:val="ru-RU"/>
              </w:rPr>
              <w:t>03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b/>
                <w:bCs/>
                <w:lang w:val="ru-RU"/>
              </w:rPr>
              <w:t>9980051180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both"/>
            </w:pPr>
            <w:r>
              <w:rPr>
                <w:b/>
                <w:bCs/>
                <w:lang w:val="ru-RU"/>
              </w:rPr>
              <w:t>100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119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rPr>
                <w:b/>
                <w:bCs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DE584F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DE584F" w:rsidRPr="00722F25" w:rsidRDefault="00DE584F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02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lang w:val="ru-RU"/>
              </w:rPr>
              <w:t>9980051180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both"/>
            </w:pPr>
            <w:r>
              <w:rPr>
                <w:lang w:val="ru-RU"/>
              </w:rPr>
              <w:t>121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both"/>
            </w:pPr>
            <w:r>
              <w:rPr>
                <w:lang w:val="ru-RU"/>
              </w:rPr>
              <w:t>211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91,2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DE584F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DE584F" w:rsidRPr="00722F25" w:rsidRDefault="00DE584F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02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lang w:val="ru-RU"/>
              </w:rPr>
              <w:t>9980051180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both"/>
            </w:pPr>
            <w:r>
              <w:rPr>
                <w:lang w:val="ru-RU"/>
              </w:rPr>
              <w:t>129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both"/>
            </w:pPr>
            <w:r>
              <w:rPr>
                <w:lang w:val="ru-RU"/>
              </w:rPr>
              <w:t>213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27,8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DE584F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DE584F" w:rsidRPr="00722F25" w:rsidRDefault="00DE584F" w:rsidP="008F00E7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  <w:lang w:val="ru-RU"/>
              </w:rPr>
              <w:t>02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  <w:lang w:val="ru-RU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b/>
                <w:bCs/>
                <w:lang w:val="ru-RU"/>
              </w:rPr>
              <w:t>9980051180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DE584F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DE584F" w:rsidRDefault="00DE584F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Транспортные расходы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02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lang w:val="ru-RU"/>
              </w:rPr>
              <w:t>9980051180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both"/>
            </w:pPr>
            <w:r>
              <w:rPr>
                <w:lang w:val="ru-RU"/>
              </w:rPr>
              <w:t>222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DE584F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DE584F" w:rsidRDefault="00DE584F" w:rsidP="008F00E7">
            <w:pPr>
              <w:pStyle w:val="Default"/>
            </w:pPr>
            <w:r>
              <w:rPr>
                <w:b/>
              </w:rPr>
              <w:t>Благоустройство сельских поселений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lang w:val="ru-RU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lang w:val="ru-RU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b/>
                <w:lang w:val="ru-RU"/>
              </w:rPr>
              <w:t>99300100Ж0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both"/>
            </w:pPr>
            <w:r>
              <w:rPr>
                <w:b/>
                <w:lang w:val="ru-RU"/>
              </w:rPr>
              <w:t>000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both"/>
            </w:pPr>
            <w:r>
              <w:rPr>
                <w:b/>
                <w:lang w:val="ru-RU"/>
              </w:rPr>
              <w:t>000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4194,3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E584F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Pr="00722F25" w:rsidRDefault="00DE584F" w:rsidP="008F00E7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  <w:lang w:val="ru-RU"/>
              </w:rPr>
              <w:t>05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  <w:lang w:val="ru-RU"/>
              </w:rPr>
              <w:t>03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b/>
                <w:bCs/>
                <w:lang w:val="ru-RU"/>
              </w:rPr>
              <w:t>99300100Ж0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3943,6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E584F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DE584F" w:rsidRDefault="00DE584F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Коммунальные услуги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lang w:val="ru-RU"/>
              </w:rPr>
              <w:t>99300100Ж0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223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500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</w:tr>
      <w:tr w:rsidR="00DE584F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DE584F" w:rsidRPr="00722F25" w:rsidRDefault="00DE584F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Работы и услуги по содержанию имущества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lang w:val="ru-RU"/>
              </w:rPr>
              <w:t>99300100Ж0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225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E584F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DE584F" w:rsidRDefault="00DE584F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Прочие работы и услуги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lang w:val="ru-RU"/>
              </w:rPr>
              <w:t>99300100Ж0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226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2536,7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E584F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DE584F" w:rsidRDefault="00DE584F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Прочие расходы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lang w:val="ru-RU"/>
              </w:rPr>
              <w:t>99300100Ж0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E584F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DE584F" w:rsidRDefault="00DE584F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основных средств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lang w:val="ru-RU"/>
              </w:rPr>
              <w:t>99300100Ж0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310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E584F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DE584F" w:rsidRDefault="00DE584F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материальных запасов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lang w:val="ru-RU"/>
              </w:rPr>
              <w:t>99300100Ж0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340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1217,6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  </w:t>
            </w:r>
          </w:p>
        </w:tc>
      </w:tr>
      <w:tr w:rsidR="00DE584F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DE584F" w:rsidRDefault="00DE584F" w:rsidP="008F00E7">
            <w:r>
              <w:rPr>
                <w:b/>
                <w:bCs/>
              </w:rPr>
              <w:t>Иные бюджетные ассигнования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  <w:lang w:val="ru-RU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  <w:lang w:val="ru-RU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b/>
                <w:bCs/>
                <w:lang w:val="ru-RU"/>
              </w:rPr>
              <w:t>99300100Ж0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  <w:lang w:val="ru-RU"/>
              </w:rPr>
              <w:t>800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E584F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DE584F" w:rsidRPr="00722F25" w:rsidRDefault="00DE584F" w:rsidP="008F00E7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lang w:val="ru-RU"/>
              </w:rPr>
              <w:t>99300100Ж0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851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E584F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DE584F" w:rsidRDefault="00DE584F" w:rsidP="008F00E7">
            <w:pPr>
              <w:spacing w:line="240" w:lineRule="exact"/>
            </w:pPr>
            <w:r>
              <w:rPr>
                <w:szCs w:val="28"/>
              </w:rPr>
              <w:t>Уплата прочих налогов, сборов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lang w:val="ru-RU"/>
              </w:rPr>
              <w:t>99300100Ж0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852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E584F" w:rsidTr="008F00E7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4F" w:rsidRDefault="00DE584F" w:rsidP="008F00E7">
            <w:r>
              <w:rPr>
                <w:b/>
                <w:sz w:val="28"/>
                <w:szCs w:val="28"/>
                <w:lang w:val="ru-RU"/>
              </w:rPr>
              <w:t>Культура          Всего: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08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326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E584F" w:rsidTr="008F00E7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4F" w:rsidRDefault="00DE584F" w:rsidP="008F00E7">
            <w:r>
              <w:rPr>
                <w:b/>
                <w:sz w:val="28"/>
                <w:szCs w:val="28"/>
                <w:lang w:val="ru-RU"/>
              </w:rPr>
              <w:t>Дом культуры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08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01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b/>
                <w:sz w:val="26"/>
                <w:szCs w:val="26"/>
                <w:lang w:val="ru-RU"/>
              </w:rPr>
              <w:t>9900010К00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both"/>
            </w:pPr>
            <w:r>
              <w:rPr>
                <w:b/>
                <w:sz w:val="28"/>
                <w:szCs w:val="28"/>
                <w:lang w:val="ru-RU"/>
              </w:rPr>
              <w:t>000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both"/>
            </w:pPr>
            <w:r>
              <w:rPr>
                <w:b/>
                <w:sz w:val="28"/>
                <w:szCs w:val="28"/>
                <w:lang w:val="ru-RU"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326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E584F" w:rsidTr="008F00E7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4F" w:rsidRPr="00722F25" w:rsidRDefault="00DE584F" w:rsidP="008F00E7">
            <w:pPr>
              <w:rPr>
                <w:lang w:val="ru-RU"/>
              </w:rPr>
            </w:pPr>
            <w:r>
              <w:rPr>
                <w:b/>
                <w:bCs/>
                <w:lang w:val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  <w:lang w:val="ru-RU"/>
              </w:rPr>
              <w:t>08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b/>
                <w:bCs/>
                <w:lang w:val="ru-RU"/>
              </w:rPr>
              <w:t>9900010К00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  <w:lang w:val="ru-RU"/>
              </w:rPr>
              <w:t>100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326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DE584F" w:rsidTr="008F00E7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Pr="00722F25" w:rsidRDefault="00DE584F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lang w:val="ru-RU"/>
              </w:rPr>
              <w:t>9900010К00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both"/>
            </w:pPr>
            <w:r>
              <w:rPr>
                <w:lang w:val="ru-RU"/>
              </w:rPr>
              <w:t>121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both"/>
            </w:pPr>
            <w:r>
              <w:rPr>
                <w:lang w:val="ru-RU"/>
              </w:rPr>
              <w:t>211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DE584F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Pr="00722F25" w:rsidRDefault="00DE584F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lang w:val="ru-RU"/>
              </w:rPr>
              <w:t>9900010К00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both"/>
            </w:pPr>
            <w:r>
              <w:rPr>
                <w:lang w:val="ru-RU"/>
              </w:rPr>
              <w:t>129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both"/>
            </w:pPr>
            <w:r>
              <w:rPr>
                <w:lang w:val="ru-RU"/>
              </w:rPr>
              <w:t>213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DE584F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Pr="00722F25" w:rsidRDefault="00DE584F" w:rsidP="008F00E7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b/>
                <w:bCs/>
                <w:lang w:val="ru-RU"/>
              </w:rPr>
              <w:t>9900010К00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DE584F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Pr="00722F25" w:rsidRDefault="00DE584F" w:rsidP="008F00E7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lang w:val="ru-RU"/>
              </w:rPr>
              <w:t>9900010К00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242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DE584F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Pr="00722F25" w:rsidRDefault="00DE584F" w:rsidP="008F00E7">
            <w:pPr>
              <w:spacing w:line="240" w:lineRule="exact"/>
              <w:rPr>
                <w:lang w:val="ru-RU"/>
              </w:rPr>
            </w:pPr>
            <w:r w:rsidRPr="00722F25">
              <w:rPr>
                <w:b/>
                <w:bCs/>
                <w:szCs w:val="28"/>
                <w:lang w:val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b/>
                <w:bCs/>
                <w:lang w:val="ru-RU"/>
              </w:rPr>
              <w:t>9900010К00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DE584F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Связь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lang w:val="ru-RU"/>
              </w:rPr>
              <w:t>9900010К00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DE584F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Транспортные расходы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lang w:val="ru-RU"/>
              </w:rPr>
              <w:t>9900010К00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222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DE584F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Коммунальные услуги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lang w:val="ru-RU"/>
              </w:rPr>
              <w:t>9900010К00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223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DE584F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Pr="00722F25" w:rsidRDefault="00DE584F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Работы и услуги по содержанию имущества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lang w:val="ru-RU"/>
              </w:rPr>
              <w:t>9900010К00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225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DE584F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Прочие работы и услуги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lang w:val="ru-RU"/>
              </w:rPr>
              <w:t>9900010К00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226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DE584F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Прочие расходы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lang w:val="ru-RU"/>
              </w:rPr>
              <w:t>9900010К00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DE584F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основных средств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lang w:val="ru-RU"/>
              </w:rPr>
              <w:t>9900010К00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310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DE584F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материальных запасов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lang w:val="ru-RU"/>
              </w:rPr>
              <w:t>9900010К00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340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DE584F" w:rsidTr="008F00E7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4F" w:rsidRDefault="00DE584F" w:rsidP="008F00E7">
            <w:r>
              <w:rPr>
                <w:b/>
                <w:bCs/>
              </w:rPr>
              <w:t>Иные бюджетные ассигнования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  <w:lang w:val="ru-RU"/>
              </w:rPr>
              <w:t>08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b/>
                <w:bCs/>
                <w:lang w:val="ru-RU"/>
              </w:rPr>
              <w:t>9900010К00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  <w:lang w:val="ru-RU"/>
              </w:rPr>
              <w:t>800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  <w:lang w:val="ru-RU"/>
              </w:rPr>
              <w:t>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DE584F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DE584F" w:rsidRPr="00722F25" w:rsidRDefault="00DE584F" w:rsidP="008F00E7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lang w:val="ru-RU"/>
              </w:rPr>
              <w:t>9900010К00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851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DE584F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DE584F" w:rsidRDefault="00DE584F" w:rsidP="008F00E7">
            <w:pPr>
              <w:spacing w:line="240" w:lineRule="exact"/>
            </w:pPr>
            <w:r>
              <w:rPr>
                <w:szCs w:val="28"/>
              </w:rPr>
              <w:t>Уплата прочих налогов, сборов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lang w:val="ru-RU"/>
              </w:rPr>
              <w:t>9900010К00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852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DE584F" w:rsidTr="008F00E7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4F" w:rsidRPr="00722F25" w:rsidRDefault="00DE584F" w:rsidP="008F00E7">
            <w:pPr>
              <w:rPr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Физическая культура и спорт –Всего: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11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E584F" w:rsidTr="008F00E7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4F" w:rsidRDefault="00DE584F" w:rsidP="008F00E7">
            <w:r>
              <w:rPr>
                <w:lang w:val="ru-RU"/>
              </w:rPr>
              <w:t>Мероприятия по спорту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lang w:val="ru-RU"/>
              </w:rPr>
              <w:t>11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lang w:val="ru-RU"/>
              </w:rPr>
              <w:t>02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b/>
                <w:lang w:val="ru-RU"/>
              </w:rPr>
              <w:t>99500102М0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lang w:val="ru-RU"/>
              </w:rPr>
              <w:t>200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lang w:val="ru-RU"/>
              </w:rPr>
              <w:t>290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DE584F" w:rsidTr="008F00E7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4F" w:rsidRDefault="00DE584F" w:rsidP="008F00E7">
            <w:r>
              <w:rPr>
                <w:b/>
                <w:sz w:val="28"/>
                <w:lang w:val="ru-RU"/>
              </w:rPr>
              <w:t>Всего: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both"/>
              <w:rPr>
                <w:b/>
                <w:sz w:val="28"/>
                <w:lang w:val="ru-RU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both"/>
              <w:rPr>
                <w:b/>
                <w:sz w:val="28"/>
                <w:lang w:val="ru-RU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both"/>
              <w:rPr>
                <w:b/>
                <w:sz w:val="28"/>
                <w:lang w:val="ru-RU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both"/>
              <w:rPr>
                <w:b/>
                <w:lang w:val="ru-RU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both"/>
              <w:rPr>
                <w:b/>
                <w:lang w:val="ru-RU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6645,5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4F" w:rsidRDefault="00DE584F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84F" w:rsidRDefault="00DE584F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</w:tbl>
    <w:p w:rsidR="00DE584F" w:rsidRPr="00C81121" w:rsidRDefault="00DE584F" w:rsidP="00A20161">
      <w:pPr>
        <w:tabs>
          <w:tab w:val="left" w:pos="9251"/>
        </w:tabs>
        <w:ind w:firstLine="720"/>
        <w:rPr>
          <w:lang w:val="ru-RU"/>
        </w:rPr>
      </w:pPr>
      <w:r>
        <w:rPr>
          <w:i/>
          <w:lang w:val="ru-RU"/>
        </w:rPr>
        <w:t xml:space="preserve">                                                                                                                                       </w:t>
      </w:r>
    </w:p>
    <w:p w:rsidR="00DE584F" w:rsidRDefault="00DE584F" w:rsidP="00A20161">
      <w:pPr>
        <w:ind w:left="5940"/>
        <w:rPr>
          <w:b/>
          <w:i/>
          <w:lang w:val="ru-RU"/>
        </w:rPr>
      </w:pPr>
    </w:p>
    <w:p w:rsidR="00DE584F" w:rsidRDefault="00DE584F" w:rsidP="00A20161">
      <w:pPr>
        <w:ind w:left="5940"/>
        <w:rPr>
          <w:b/>
          <w:i/>
          <w:lang w:val="ru-RU"/>
        </w:rPr>
      </w:pPr>
    </w:p>
    <w:p w:rsidR="00DE584F" w:rsidRDefault="00DE584F" w:rsidP="00A20161">
      <w:pPr>
        <w:ind w:left="5940"/>
        <w:rPr>
          <w:b/>
          <w:i/>
          <w:lang w:val="ru-RU"/>
        </w:rPr>
      </w:pPr>
    </w:p>
    <w:p w:rsidR="00DE584F" w:rsidRDefault="00DE584F" w:rsidP="00A20161">
      <w:pPr>
        <w:ind w:left="5940"/>
        <w:rPr>
          <w:b/>
          <w:i/>
          <w:lang w:val="ru-RU"/>
        </w:rPr>
      </w:pPr>
    </w:p>
    <w:p w:rsidR="00DE584F" w:rsidRDefault="00DE584F" w:rsidP="00A20161">
      <w:pPr>
        <w:ind w:left="5940"/>
        <w:jc w:val="center"/>
        <w:rPr>
          <w:b/>
          <w:lang w:val="ru-RU"/>
        </w:rPr>
      </w:pPr>
    </w:p>
    <w:p w:rsidR="00DE584F" w:rsidRDefault="00DE584F" w:rsidP="00A20161">
      <w:pPr>
        <w:ind w:left="5940"/>
        <w:jc w:val="center"/>
        <w:rPr>
          <w:b/>
          <w:bCs/>
          <w:lang w:val="ru-RU"/>
        </w:rPr>
      </w:pPr>
    </w:p>
    <w:p w:rsidR="00DE584F" w:rsidRDefault="00DE584F" w:rsidP="00A20161">
      <w:pPr>
        <w:ind w:left="5940"/>
        <w:jc w:val="center"/>
        <w:rPr>
          <w:b/>
          <w:bCs/>
          <w:lang w:val="ru-RU"/>
        </w:rPr>
      </w:pPr>
    </w:p>
    <w:p w:rsidR="00DE584F" w:rsidRDefault="00DE584F" w:rsidP="00A20161">
      <w:pPr>
        <w:ind w:left="5940"/>
        <w:jc w:val="center"/>
        <w:rPr>
          <w:b/>
          <w:bCs/>
          <w:lang w:val="ru-RU"/>
        </w:rPr>
      </w:pPr>
    </w:p>
    <w:p w:rsidR="00DE584F" w:rsidRDefault="00DE584F" w:rsidP="00A20161">
      <w:pPr>
        <w:ind w:left="5940"/>
        <w:jc w:val="center"/>
        <w:rPr>
          <w:b/>
          <w:bCs/>
          <w:lang w:val="ru-RU"/>
        </w:rPr>
      </w:pPr>
    </w:p>
    <w:p w:rsidR="00DE584F" w:rsidRDefault="00DE584F" w:rsidP="00A20161">
      <w:pPr>
        <w:ind w:left="5940"/>
        <w:jc w:val="center"/>
        <w:rPr>
          <w:b/>
          <w:bCs/>
          <w:lang w:val="ru-RU"/>
        </w:rPr>
      </w:pPr>
    </w:p>
    <w:p w:rsidR="00DE584F" w:rsidRDefault="00DE584F" w:rsidP="00A20161">
      <w:pPr>
        <w:ind w:left="5940"/>
        <w:jc w:val="center"/>
        <w:rPr>
          <w:b/>
          <w:bCs/>
          <w:lang w:val="ru-RU"/>
        </w:rPr>
      </w:pPr>
    </w:p>
    <w:p w:rsidR="00DE584F" w:rsidRDefault="00DE584F" w:rsidP="00A20161">
      <w:pPr>
        <w:ind w:left="5940"/>
        <w:jc w:val="center"/>
        <w:rPr>
          <w:b/>
          <w:bCs/>
          <w:lang w:val="ru-RU"/>
        </w:rPr>
      </w:pPr>
    </w:p>
    <w:p w:rsidR="00DE584F" w:rsidRDefault="00DE584F" w:rsidP="00A20161">
      <w:pPr>
        <w:ind w:left="5940"/>
        <w:jc w:val="center"/>
        <w:rPr>
          <w:b/>
          <w:bCs/>
          <w:lang w:val="ru-RU"/>
        </w:rPr>
      </w:pPr>
    </w:p>
    <w:p w:rsidR="00DE584F" w:rsidRDefault="00DE584F" w:rsidP="00A20161">
      <w:pPr>
        <w:ind w:left="5940"/>
        <w:jc w:val="center"/>
        <w:rPr>
          <w:b/>
          <w:bCs/>
          <w:lang w:val="ru-RU"/>
        </w:rPr>
      </w:pPr>
    </w:p>
    <w:p w:rsidR="00DE584F" w:rsidRDefault="00DE584F" w:rsidP="00A20161">
      <w:pPr>
        <w:ind w:left="5940"/>
        <w:jc w:val="center"/>
        <w:rPr>
          <w:b/>
          <w:bCs/>
          <w:lang w:val="ru-RU"/>
        </w:rPr>
      </w:pPr>
    </w:p>
    <w:p w:rsidR="00DE584F" w:rsidRDefault="00DE584F" w:rsidP="00A20161">
      <w:pPr>
        <w:ind w:left="5940"/>
        <w:jc w:val="center"/>
        <w:rPr>
          <w:b/>
          <w:bCs/>
          <w:lang w:val="ru-RU"/>
        </w:rPr>
      </w:pPr>
    </w:p>
    <w:p w:rsidR="00DE584F" w:rsidRDefault="00DE584F" w:rsidP="00A20161">
      <w:pPr>
        <w:ind w:left="5940"/>
        <w:jc w:val="center"/>
        <w:rPr>
          <w:b/>
          <w:bCs/>
          <w:lang w:val="ru-RU"/>
        </w:rPr>
      </w:pPr>
    </w:p>
    <w:p w:rsidR="00DE584F" w:rsidRDefault="00DE584F" w:rsidP="00A20161">
      <w:pPr>
        <w:ind w:left="5940"/>
        <w:jc w:val="center"/>
        <w:rPr>
          <w:b/>
          <w:bCs/>
          <w:lang w:val="ru-RU"/>
        </w:rPr>
      </w:pPr>
    </w:p>
    <w:p w:rsidR="00DE584F" w:rsidRDefault="00DE584F" w:rsidP="00A20161">
      <w:pPr>
        <w:ind w:left="5940"/>
        <w:jc w:val="center"/>
        <w:rPr>
          <w:b/>
          <w:bCs/>
          <w:lang w:val="ru-RU"/>
        </w:rPr>
      </w:pPr>
    </w:p>
    <w:p w:rsidR="00DE584F" w:rsidRDefault="00DE584F" w:rsidP="00A20161">
      <w:pPr>
        <w:ind w:left="5940"/>
        <w:jc w:val="center"/>
        <w:rPr>
          <w:b/>
          <w:bCs/>
          <w:lang w:val="ru-RU"/>
        </w:rPr>
      </w:pPr>
    </w:p>
    <w:p w:rsidR="00DE584F" w:rsidRDefault="00DE584F" w:rsidP="00A20161">
      <w:pPr>
        <w:ind w:left="5940"/>
        <w:jc w:val="center"/>
        <w:rPr>
          <w:b/>
          <w:bCs/>
          <w:lang w:val="ru-RU"/>
        </w:rPr>
      </w:pPr>
    </w:p>
    <w:p w:rsidR="00DE584F" w:rsidRDefault="00DE584F" w:rsidP="00A20161">
      <w:pPr>
        <w:ind w:left="5940"/>
        <w:jc w:val="center"/>
        <w:rPr>
          <w:b/>
          <w:bCs/>
          <w:lang w:val="ru-RU"/>
        </w:rPr>
      </w:pPr>
    </w:p>
    <w:p w:rsidR="00DE584F" w:rsidRDefault="00DE584F" w:rsidP="00A20161">
      <w:pPr>
        <w:ind w:left="5940"/>
        <w:jc w:val="center"/>
        <w:rPr>
          <w:b/>
          <w:bCs/>
          <w:lang w:val="ru-RU"/>
        </w:rPr>
      </w:pPr>
    </w:p>
    <w:p w:rsidR="00DE584F" w:rsidRDefault="00DE584F" w:rsidP="00A20161">
      <w:pPr>
        <w:ind w:left="5940"/>
        <w:jc w:val="center"/>
        <w:rPr>
          <w:b/>
          <w:bCs/>
          <w:lang w:val="ru-RU"/>
        </w:rPr>
      </w:pPr>
    </w:p>
    <w:p w:rsidR="00DE584F" w:rsidRDefault="00DE584F" w:rsidP="00A20161">
      <w:pPr>
        <w:ind w:left="5940"/>
        <w:jc w:val="center"/>
        <w:rPr>
          <w:b/>
          <w:bCs/>
          <w:lang w:val="ru-RU"/>
        </w:rPr>
      </w:pPr>
    </w:p>
    <w:p w:rsidR="00DE584F" w:rsidRDefault="00DE584F" w:rsidP="00A20161">
      <w:pPr>
        <w:ind w:left="5940"/>
        <w:jc w:val="center"/>
        <w:rPr>
          <w:b/>
          <w:bCs/>
          <w:lang w:val="ru-RU"/>
        </w:rPr>
      </w:pPr>
    </w:p>
    <w:p w:rsidR="00DE584F" w:rsidRDefault="00DE584F" w:rsidP="00A20161">
      <w:pPr>
        <w:ind w:left="5940"/>
        <w:jc w:val="center"/>
        <w:rPr>
          <w:b/>
          <w:bCs/>
          <w:lang w:val="ru-RU"/>
        </w:rPr>
      </w:pPr>
    </w:p>
    <w:p w:rsidR="00DE584F" w:rsidRDefault="00DE584F" w:rsidP="00A20161">
      <w:pPr>
        <w:ind w:left="5940"/>
        <w:jc w:val="center"/>
        <w:rPr>
          <w:b/>
          <w:bCs/>
          <w:lang w:val="ru-RU"/>
        </w:rPr>
      </w:pPr>
    </w:p>
    <w:p w:rsidR="00DE584F" w:rsidRPr="00C81121" w:rsidRDefault="00DE584F" w:rsidP="001132D4">
      <w:pPr>
        <w:ind w:left="5940"/>
        <w:rPr>
          <w:lang w:val="ru-RU"/>
        </w:rPr>
      </w:pPr>
      <w:r>
        <w:rPr>
          <w:b/>
          <w:bCs/>
          <w:lang w:val="ru-RU"/>
        </w:rPr>
        <w:t xml:space="preserve">                                       Приложение 3</w:t>
      </w:r>
    </w:p>
    <w:p w:rsidR="00DE584F" w:rsidRPr="001A1B39" w:rsidRDefault="00DE584F" w:rsidP="005E43A5">
      <w:pPr>
        <w:ind w:left="5159"/>
        <w:jc w:val="both"/>
        <w:rPr>
          <w:lang w:val="ru-RU"/>
        </w:rPr>
      </w:pPr>
      <w:r w:rsidRPr="001A1B39">
        <w:rPr>
          <w:bCs/>
          <w:lang w:val="ru-RU"/>
        </w:rPr>
        <w:t xml:space="preserve">к Решению  Собрания депутатов сельского поселения </w:t>
      </w:r>
      <w:r w:rsidRPr="001A1B39">
        <w:rPr>
          <w:bCs/>
          <w:color w:val="CE181E"/>
          <w:lang w:val="ru-RU"/>
        </w:rPr>
        <w:t>МО «село Аксай»</w:t>
      </w:r>
      <w:r>
        <w:rPr>
          <w:bCs/>
          <w:lang w:val="ru-RU"/>
        </w:rPr>
        <w:t xml:space="preserve"> на 2018 год » от 29.05. 2018 год  № 17- СД</w:t>
      </w:r>
    </w:p>
    <w:p w:rsidR="00DE584F" w:rsidRPr="00722F25" w:rsidRDefault="00DE584F" w:rsidP="00A20161">
      <w:pPr>
        <w:jc w:val="right"/>
        <w:rPr>
          <w:lang w:val="ru-RU"/>
        </w:rPr>
      </w:pPr>
      <w:r>
        <w:rPr>
          <w:lang w:val="ru-RU"/>
        </w:rPr>
        <w:t xml:space="preserve">            </w:t>
      </w:r>
    </w:p>
    <w:p w:rsidR="00DE584F" w:rsidRDefault="00DE584F" w:rsidP="00A20161">
      <w:pPr>
        <w:ind w:firstLine="720"/>
        <w:jc w:val="right"/>
        <w:rPr>
          <w:lang w:val="ru-RU"/>
        </w:rPr>
      </w:pPr>
    </w:p>
    <w:p w:rsidR="00DE584F" w:rsidRPr="00722F25" w:rsidRDefault="00DE584F" w:rsidP="00A20161">
      <w:pPr>
        <w:jc w:val="center"/>
        <w:rPr>
          <w:lang w:val="ru-RU"/>
        </w:rPr>
      </w:pPr>
      <w:r>
        <w:rPr>
          <w:b/>
          <w:sz w:val="28"/>
          <w:lang w:val="ru-RU"/>
        </w:rPr>
        <w:t>Распределение</w:t>
      </w:r>
    </w:p>
    <w:p w:rsidR="00DE584F" w:rsidRPr="001132D4" w:rsidRDefault="00DE584F" w:rsidP="00A20161">
      <w:pPr>
        <w:ind w:firstLine="720"/>
        <w:jc w:val="center"/>
        <w:rPr>
          <w:lang w:val="ru-RU"/>
        </w:rPr>
      </w:pPr>
      <w:r w:rsidRPr="001132D4">
        <w:rPr>
          <w:sz w:val="28"/>
          <w:lang w:val="ru-RU"/>
        </w:rPr>
        <w:t xml:space="preserve">расходов местного бюджета по ведомственной классификации расходов бюджетов Российской Федерации </w:t>
      </w:r>
      <w:r w:rsidRPr="001132D4">
        <w:rPr>
          <w:sz w:val="32"/>
          <w:szCs w:val="32"/>
          <w:lang w:val="ru-RU"/>
        </w:rPr>
        <w:t>на 2018 год.</w:t>
      </w:r>
    </w:p>
    <w:p w:rsidR="00DE584F" w:rsidRPr="001132D4" w:rsidRDefault="00DE584F" w:rsidP="00A20161">
      <w:pPr>
        <w:ind w:right="764"/>
        <w:rPr>
          <w:sz w:val="28"/>
          <w:szCs w:val="32"/>
          <w:lang w:val="ru-RU"/>
        </w:rPr>
      </w:pPr>
    </w:p>
    <w:p w:rsidR="00DE584F" w:rsidRDefault="00DE584F" w:rsidP="00A20161">
      <w:pPr>
        <w:ind w:right="-513"/>
        <w:jc w:val="right"/>
      </w:pPr>
      <w:r>
        <w:rPr>
          <w:lang w:val="ru-RU"/>
        </w:rPr>
        <w:t xml:space="preserve">                                                                              </w:t>
      </w:r>
      <w:r>
        <w:t>(тыс. рублей)</w:t>
      </w:r>
    </w:p>
    <w:tbl>
      <w:tblPr>
        <w:tblW w:w="0" w:type="auto"/>
        <w:tblInd w:w="-577" w:type="dxa"/>
        <w:tblLayout w:type="fixed"/>
        <w:tblCellMar>
          <w:left w:w="0" w:type="dxa"/>
          <w:right w:w="0" w:type="dxa"/>
        </w:tblCellMar>
        <w:tblLook w:val="0000"/>
      </w:tblPr>
      <w:tblGrid>
        <w:gridCol w:w="4184"/>
        <w:gridCol w:w="545"/>
        <w:gridCol w:w="546"/>
        <w:gridCol w:w="546"/>
        <w:gridCol w:w="1365"/>
        <w:gridCol w:w="408"/>
        <w:gridCol w:w="408"/>
        <w:gridCol w:w="1091"/>
        <w:gridCol w:w="954"/>
        <w:gridCol w:w="970"/>
      </w:tblGrid>
      <w:tr w:rsidR="00DE584F" w:rsidTr="008F00E7">
        <w:trPr>
          <w:trHeight w:val="531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E584F" w:rsidRDefault="00DE584F" w:rsidP="008F00E7">
            <w:pPr>
              <w:jc w:val="center"/>
            </w:pPr>
            <w:r>
              <w:t xml:space="preserve">Наименование </w:t>
            </w:r>
            <w:r>
              <w:rPr>
                <w:lang w:val="ru-RU"/>
              </w:rPr>
              <w:t xml:space="preserve"> </w:t>
            </w:r>
            <w:r>
              <w:t>главного</w:t>
            </w:r>
          </w:p>
          <w:p w:rsidR="00DE584F" w:rsidRDefault="00DE584F" w:rsidP="008F00E7">
            <w:pPr>
              <w:jc w:val="center"/>
            </w:pPr>
            <w:r>
              <w:rPr>
                <w:lang w:val="ru-RU"/>
              </w:rPr>
              <w:t>р</w:t>
            </w:r>
            <w:r>
              <w:t>аспорядителя</w:t>
            </w:r>
            <w:r>
              <w:rPr>
                <w:lang w:val="ru-RU"/>
              </w:rPr>
              <w:t xml:space="preserve"> </w:t>
            </w:r>
            <w:r>
              <w:t xml:space="preserve"> кредитов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E584F" w:rsidRDefault="00DE584F" w:rsidP="008F00E7">
            <w:pPr>
              <w:jc w:val="center"/>
            </w:pPr>
            <w:r>
              <w:t>Гл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E584F" w:rsidRDefault="00DE584F" w:rsidP="008F00E7">
            <w:pPr>
              <w:jc w:val="center"/>
            </w:pPr>
            <w:r>
              <w:t>Рз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E584F" w:rsidRDefault="00DE584F" w:rsidP="008F00E7">
            <w:pPr>
              <w:jc w:val="center"/>
            </w:pPr>
            <w:r>
              <w:t>ПР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E584F" w:rsidRDefault="00DE584F" w:rsidP="008F00E7">
            <w:pPr>
              <w:jc w:val="center"/>
            </w:pPr>
            <w:r>
              <w:t>ЦСР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E584F" w:rsidRDefault="00DE584F" w:rsidP="008F00E7">
            <w:pPr>
              <w:jc w:val="center"/>
            </w:pPr>
            <w:r>
              <w:t>ВР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E584F" w:rsidRDefault="00DE584F" w:rsidP="008F00E7">
            <w:pPr>
              <w:snapToGrid w:val="0"/>
              <w:jc w:val="center"/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E584F" w:rsidRDefault="00DE584F" w:rsidP="008F00E7">
            <w:pPr>
              <w:jc w:val="center"/>
            </w:pPr>
            <w:r>
              <w:rPr>
                <w:b/>
                <w:lang w:val="ru-RU"/>
              </w:rPr>
              <w:t>Сумма</w:t>
            </w:r>
          </w:p>
          <w:p w:rsidR="00DE584F" w:rsidRDefault="00DE584F" w:rsidP="008F00E7">
            <w:pPr>
              <w:jc w:val="center"/>
            </w:pPr>
            <w:r>
              <w:rPr>
                <w:b/>
                <w:lang w:val="ru-RU"/>
              </w:rPr>
              <w:t>2018 г.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4F" w:rsidRDefault="00DE584F" w:rsidP="008F00E7">
            <w:pPr>
              <w:jc w:val="center"/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84F" w:rsidRDefault="00DE584F" w:rsidP="008F00E7"/>
        </w:tc>
      </w:tr>
      <w:tr w:rsidR="00DE584F" w:rsidTr="008F00E7">
        <w:trPr>
          <w:trHeight w:val="150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E584F" w:rsidRDefault="00DE584F" w:rsidP="008F00E7">
            <w:pPr>
              <w:jc w:val="center"/>
            </w:pPr>
            <w:r>
              <w:rPr>
                <w:lang w:val="ru-RU"/>
              </w:rPr>
              <w:t>1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E584F" w:rsidRDefault="00DE584F" w:rsidP="008F00E7">
            <w:pPr>
              <w:jc w:val="center"/>
            </w:pPr>
            <w:r>
              <w:rPr>
                <w:lang w:val="ru-RU"/>
              </w:rPr>
              <w:t>2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E584F" w:rsidRDefault="00DE584F" w:rsidP="008F00E7">
            <w:pPr>
              <w:jc w:val="center"/>
            </w:pPr>
            <w:r>
              <w:rPr>
                <w:lang w:val="ru-RU"/>
              </w:rPr>
              <w:t>3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E584F" w:rsidRDefault="00DE584F" w:rsidP="008F00E7">
            <w:pPr>
              <w:jc w:val="center"/>
            </w:pPr>
            <w:r>
              <w:rPr>
                <w:lang w:val="ru-RU"/>
              </w:rPr>
              <w:t>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E584F" w:rsidRDefault="00DE584F" w:rsidP="008F00E7">
            <w:pPr>
              <w:jc w:val="center"/>
            </w:pPr>
            <w:r>
              <w:rPr>
                <w:lang w:val="ru-RU"/>
              </w:rPr>
              <w:t>5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E584F" w:rsidRDefault="00DE584F" w:rsidP="008F00E7">
            <w:pPr>
              <w:jc w:val="center"/>
            </w:pPr>
            <w:r>
              <w:rPr>
                <w:lang w:val="ru-RU"/>
              </w:rPr>
              <w:t>6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4F" w:rsidRDefault="00DE584F" w:rsidP="008F00E7">
            <w:pPr>
              <w:jc w:val="center"/>
            </w:pPr>
            <w:r>
              <w:rPr>
                <w:lang w:val="ru-RU"/>
              </w:rPr>
              <w:t>7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DE584F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E584F" w:rsidRDefault="00DE584F" w:rsidP="008F00E7">
            <w:r>
              <w:rPr>
                <w:b/>
                <w:sz w:val="28"/>
                <w:lang w:val="ru-RU"/>
              </w:rPr>
              <w:t xml:space="preserve">1. МО  </w:t>
            </w:r>
            <w:r>
              <w:rPr>
                <w:b/>
                <w:bCs/>
                <w:color w:val="CE181E"/>
                <w:sz w:val="28"/>
                <w:lang w:val="ru-RU"/>
              </w:rPr>
              <w:t>«село Аксай»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b/>
                <w:sz w:val="28"/>
                <w:szCs w:val="28"/>
                <w:lang w:val="ru-RU"/>
              </w:rPr>
              <w:t>001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0000000000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</w:rPr>
              <w:t>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2006,2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4F" w:rsidRDefault="00DE584F" w:rsidP="008F00E7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84F" w:rsidRDefault="00DE584F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E584F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Pr="00722F25" w:rsidRDefault="00DE584F" w:rsidP="008F00E7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 w:val="26"/>
                <w:szCs w:val="26"/>
                <w:lang w:val="ru-RU"/>
              </w:rPr>
              <w:t>Функционирование Правительства Российской Федерации, высших органов исполнительной власти субъктов Российской Федерации, местных администраций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spacing w:line="240" w:lineRule="exact"/>
              <w:rPr>
                <w:b/>
                <w:bCs/>
                <w:sz w:val="26"/>
                <w:szCs w:val="26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</w:pPr>
            <w:r>
              <w:rPr>
                <w:b/>
                <w:sz w:val="26"/>
                <w:szCs w:val="26"/>
                <w:lang w:val="ru-RU"/>
              </w:rPr>
              <w:t>0000000000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1621,1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4F" w:rsidRDefault="00DE584F" w:rsidP="008F00E7">
            <w:pPr>
              <w:snapToGrid w:val="0"/>
              <w:jc w:val="center"/>
              <w:rPr>
                <w:b/>
                <w:lang w:val="ru-RU"/>
              </w:rPr>
            </w:pPr>
          </w:p>
          <w:p w:rsidR="00DE584F" w:rsidRPr="00730E32" w:rsidRDefault="00DE584F" w:rsidP="008F00E7">
            <w:pPr>
              <w:rPr>
                <w:lang w:val="ru-RU"/>
              </w:rPr>
            </w:pPr>
          </w:p>
          <w:p w:rsidR="00DE584F" w:rsidRPr="00730E32" w:rsidRDefault="00DE584F" w:rsidP="008F00E7">
            <w:pPr>
              <w:rPr>
                <w:lang w:val="ru-RU"/>
              </w:rPr>
            </w:pPr>
          </w:p>
          <w:p w:rsidR="00DE584F" w:rsidRDefault="00DE584F" w:rsidP="008F00E7">
            <w:pPr>
              <w:rPr>
                <w:lang w:val="ru-RU"/>
              </w:rPr>
            </w:pPr>
          </w:p>
          <w:p w:rsidR="00DE584F" w:rsidRPr="00730E32" w:rsidRDefault="00DE584F" w:rsidP="008F00E7">
            <w:pPr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84F" w:rsidRDefault="00DE584F" w:rsidP="008F00E7">
            <w:pPr>
              <w:snapToGrid w:val="0"/>
              <w:jc w:val="center"/>
              <w:rPr>
                <w:b/>
                <w:lang w:val="ru-RU"/>
              </w:rPr>
            </w:pPr>
          </w:p>
          <w:p w:rsidR="00DE584F" w:rsidRPr="00730E32" w:rsidRDefault="00DE584F" w:rsidP="008F00E7">
            <w:pPr>
              <w:rPr>
                <w:lang w:val="ru-RU"/>
              </w:rPr>
            </w:pPr>
          </w:p>
          <w:p w:rsidR="00DE584F" w:rsidRPr="00730E32" w:rsidRDefault="00DE584F" w:rsidP="008F00E7">
            <w:pPr>
              <w:rPr>
                <w:lang w:val="ru-RU"/>
              </w:rPr>
            </w:pPr>
          </w:p>
          <w:p w:rsidR="00DE584F" w:rsidRDefault="00DE584F" w:rsidP="008F00E7">
            <w:pPr>
              <w:rPr>
                <w:lang w:val="ru-RU"/>
              </w:rPr>
            </w:pPr>
          </w:p>
          <w:p w:rsidR="00DE584F" w:rsidRPr="00730E32" w:rsidRDefault="00DE584F" w:rsidP="008F00E7">
            <w:pPr>
              <w:rPr>
                <w:lang w:val="ru-RU"/>
              </w:rPr>
            </w:pPr>
          </w:p>
        </w:tc>
      </w:tr>
      <w:tr w:rsidR="00DE584F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pacing w:line="240" w:lineRule="exact"/>
            </w:pPr>
            <w:r>
              <w:rPr>
                <w:b/>
                <w:sz w:val="26"/>
                <w:szCs w:val="26"/>
              </w:rPr>
              <w:t>Центральный аппарат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spacing w:line="240" w:lineRule="exact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b/>
                <w:sz w:val="26"/>
                <w:szCs w:val="26"/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both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both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sz w:val="26"/>
                <w:szCs w:val="28"/>
                <w:lang w:val="ru-RU"/>
              </w:rPr>
            </w:pPr>
            <w:r>
              <w:rPr>
                <w:b/>
                <w:sz w:val="26"/>
                <w:szCs w:val="28"/>
                <w:lang w:val="ru-RU"/>
              </w:rPr>
              <w:t>1681,2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4F" w:rsidRDefault="00DE584F" w:rsidP="008F00E7">
            <w:pPr>
              <w:snapToGrid w:val="0"/>
              <w:jc w:val="center"/>
              <w:rPr>
                <w:b/>
                <w:szCs w:val="28"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84F" w:rsidRDefault="00DE584F" w:rsidP="008F00E7">
            <w:pPr>
              <w:snapToGrid w:val="0"/>
              <w:jc w:val="center"/>
              <w:rPr>
                <w:b/>
                <w:szCs w:val="28"/>
                <w:lang w:val="ru-RU"/>
              </w:rPr>
            </w:pPr>
          </w:p>
        </w:tc>
      </w:tr>
      <w:tr w:rsidR="00DE584F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4F" w:rsidRPr="00722F25" w:rsidRDefault="00DE584F" w:rsidP="008F00E7">
            <w:pPr>
              <w:rPr>
                <w:lang w:val="ru-RU"/>
              </w:rPr>
            </w:pPr>
            <w:r>
              <w:rPr>
                <w:b/>
                <w:bCs/>
                <w:lang w:val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  <w:lang w:val="ru-RU"/>
              </w:rPr>
              <w:t>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1571,1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DE584F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4F" w:rsidRPr="00722F25" w:rsidRDefault="00DE584F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t>1</w:t>
            </w:r>
            <w:r>
              <w:rPr>
                <w:lang w:val="ru-RU"/>
              </w:rPr>
              <w:t>21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t>211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1291,2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DE584F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Pr="00722F25" w:rsidRDefault="00DE584F" w:rsidP="008F00E7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spacing w:line="240" w:lineRule="exact"/>
              <w:rPr>
                <w:b/>
                <w:bCs/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  <w:lang w:val="ru-RU"/>
              </w:rPr>
              <w:t>22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DE584F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Командировочные-суточные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spacing w:line="240" w:lineRule="exact"/>
              <w:rPr>
                <w:b/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t>212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DE584F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Командировочные-проездные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rPr>
                <w:b/>
                <w:szCs w:val="28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t>222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DE584F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4F" w:rsidRDefault="00DE584F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Командировочные-проживание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t>226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DE584F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Pr="00722F25" w:rsidRDefault="00DE584F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spacing w:line="240" w:lineRule="exact"/>
              <w:rPr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t>1</w:t>
            </w:r>
            <w:r>
              <w:rPr>
                <w:lang w:val="ru-RU"/>
              </w:rPr>
              <w:t>29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t>213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340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DE584F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Pr="00722F25" w:rsidRDefault="00DE584F" w:rsidP="008F00E7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Pr="00722F25" w:rsidRDefault="00DE584F" w:rsidP="008F00E7">
            <w:pPr>
              <w:snapToGrid w:val="0"/>
              <w:rPr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DE584F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Pr="00722F25" w:rsidRDefault="00DE584F" w:rsidP="008F00E7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rPr>
                <w:b/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242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DE584F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Pr="00722F25" w:rsidRDefault="00DE584F" w:rsidP="008F00E7">
            <w:pPr>
              <w:spacing w:line="240" w:lineRule="exact"/>
              <w:rPr>
                <w:lang w:val="ru-RU"/>
              </w:rPr>
            </w:pPr>
            <w:r w:rsidRPr="00722F25">
              <w:rPr>
                <w:b/>
                <w:bCs/>
                <w:szCs w:val="28"/>
                <w:lang w:val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rPr>
                <w:b/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DE584F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Связь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rPr>
                <w:b/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</w:rPr>
            </w:pPr>
          </w:p>
        </w:tc>
      </w:tr>
      <w:tr w:rsidR="00DE584F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4F" w:rsidRDefault="00DE584F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Транспортные расходы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222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DE584F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4F" w:rsidRDefault="00DE584F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Коммунальные услуги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223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DE584F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Pr="00722F25" w:rsidRDefault="00DE584F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Работы и услуги по содержанию имущества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rPr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225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DE584F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4F" w:rsidRDefault="00DE584F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Прочие работы и услуги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226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DE584F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4F" w:rsidRDefault="00DE584F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Прочие расходы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DE584F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4F" w:rsidRDefault="00DE584F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основных средств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310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DE584F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4F" w:rsidRDefault="00DE584F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материальных запасов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340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DE584F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4F" w:rsidRDefault="00DE584F" w:rsidP="008F00E7">
            <w:pPr>
              <w:spacing w:line="240" w:lineRule="exact"/>
            </w:pPr>
            <w:r>
              <w:rPr>
                <w:b/>
                <w:bCs/>
                <w:szCs w:val="28"/>
              </w:rPr>
              <w:t>Иные бюджетные ассигнования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  <w:lang w:val="ru-RU"/>
              </w:rPr>
              <w:t>800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DE584F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4F" w:rsidRPr="00722F25" w:rsidRDefault="00DE584F" w:rsidP="008F00E7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851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DE584F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pacing w:line="240" w:lineRule="exact"/>
            </w:pPr>
            <w:r>
              <w:rPr>
                <w:szCs w:val="28"/>
              </w:rPr>
              <w:t>Уплата прочих налогов, сборов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spacing w:line="240" w:lineRule="exact"/>
              <w:rPr>
                <w:b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852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DE584F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pacing w:line="240" w:lineRule="exact"/>
            </w:pPr>
            <w:r>
              <w:rPr>
                <w:szCs w:val="28"/>
              </w:rPr>
              <w:t>Уплата иных платежей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rPr>
                <w:sz w:val="20"/>
                <w:szCs w:val="20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853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DE584F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4F" w:rsidRDefault="00DE584F" w:rsidP="008F00E7">
            <w:pPr>
              <w:pStyle w:val="Default"/>
            </w:pPr>
            <w:r>
              <w:rPr>
                <w:b/>
                <w:sz w:val="26"/>
                <w:szCs w:val="26"/>
              </w:rPr>
              <w:t>Резервные фонды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11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</w:pPr>
            <w:r>
              <w:rPr>
                <w:b/>
                <w:sz w:val="26"/>
                <w:szCs w:val="26"/>
                <w:lang w:val="ru-RU"/>
              </w:rPr>
              <w:t>0000000000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rPr>
                <w:lang w:val="ru-RU"/>
              </w:rPr>
            </w:pPr>
          </w:p>
        </w:tc>
      </w:tr>
      <w:tr w:rsidR="00DE584F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4F" w:rsidRPr="00722F25" w:rsidRDefault="00DE584F" w:rsidP="008F00E7">
            <w:pPr>
              <w:rPr>
                <w:lang w:val="ru-RU"/>
              </w:rPr>
            </w:pPr>
            <w:r>
              <w:rPr>
                <w:lang w:val="ru-RU"/>
              </w:rPr>
              <w:t>Резервный фонд администрации, на чрезвычайные, стихийные и другие не предвиденные  ситуации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11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lang w:val="ru-RU"/>
              </w:rPr>
              <w:t>99400101Р0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870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rPr>
                <w:b/>
                <w:lang w:val="ru-RU"/>
              </w:rPr>
            </w:pPr>
          </w:p>
        </w:tc>
      </w:tr>
      <w:tr w:rsidR="00DE584F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4F" w:rsidRDefault="00DE584F" w:rsidP="008F00E7">
            <w:pPr>
              <w:snapToGrid w:val="0"/>
            </w:pPr>
            <w:r>
              <w:rPr>
                <w:b/>
                <w:sz w:val="26"/>
                <w:szCs w:val="26"/>
                <w:lang w:val="ru-RU"/>
              </w:rPr>
              <w:t>Другие общегосударственные вопросы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</w:pPr>
            <w:r>
              <w:rPr>
                <w:b/>
                <w:sz w:val="26"/>
                <w:szCs w:val="26"/>
                <w:lang w:val="ru-RU"/>
              </w:rPr>
              <w:t>0000000000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DE584F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b/>
                <w:sz w:val="26"/>
                <w:szCs w:val="26"/>
                <w:lang w:val="ru-RU"/>
              </w:rPr>
              <w:t>Центральная бухгалтерия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spacing w:line="240" w:lineRule="exact"/>
              <w:rPr>
                <w:b/>
                <w:bCs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b/>
                <w:sz w:val="26"/>
                <w:szCs w:val="26"/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325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DE584F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Pr="00722F25" w:rsidRDefault="00DE584F" w:rsidP="008F00E7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lang w:val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rPr>
                <w:b/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b/>
                <w:bCs/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  <w:lang w:val="ru-RU"/>
              </w:rPr>
              <w:t>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325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DE584F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4F" w:rsidRPr="00722F25" w:rsidRDefault="00DE584F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t>1</w:t>
            </w:r>
            <w:r>
              <w:rPr>
                <w:lang w:val="ru-RU"/>
              </w:rPr>
              <w:t>21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t>211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253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DE584F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Pr="00722F25" w:rsidRDefault="00DE584F" w:rsidP="008F00E7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rPr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b/>
                <w:bCs/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  <w:lang w:val="ru-RU"/>
              </w:rPr>
              <w:t>22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DE584F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4F" w:rsidRDefault="00DE584F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Командировочные-суточные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t>212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DE584F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4F" w:rsidRDefault="00DE584F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Командировочные-проездные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t>222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DE584F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4F" w:rsidRDefault="00DE584F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Командировочные-проживание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t>226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DE584F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Pr="00722F25" w:rsidRDefault="00DE584F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rPr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t>1</w:t>
            </w:r>
            <w:r>
              <w:rPr>
                <w:lang w:val="ru-RU"/>
              </w:rPr>
              <w:t>29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t>213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72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rPr>
                <w:lang w:val="ru-RU"/>
              </w:rPr>
            </w:pPr>
          </w:p>
        </w:tc>
      </w:tr>
      <w:tr w:rsidR="00DE584F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4F" w:rsidRPr="00722F25" w:rsidRDefault="00DE584F" w:rsidP="008F00E7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b/>
                <w:bCs/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DE584F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4F" w:rsidRPr="00722F25" w:rsidRDefault="00DE584F" w:rsidP="008F00E7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242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DE584F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4F" w:rsidRPr="00722F25" w:rsidRDefault="00DE584F" w:rsidP="008F00E7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DE584F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4F" w:rsidRDefault="00DE584F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Связь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DE584F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4F" w:rsidRDefault="00DE584F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Транспортные расходы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222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DE584F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Коммунальные услуги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rPr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223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DE584F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4F" w:rsidRPr="00722F25" w:rsidRDefault="00DE584F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Работы и услуги по содержанию имущества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225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DE584F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4F" w:rsidRDefault="00DE584F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Прочие работы и услуги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226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DE584F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Прочие расходы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spacing w:line="240" w:lineRule="exact"/>
              <w:rPr>
                <w:b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DE584F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основных средств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310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DE584F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материальных запасов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340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DE584F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4F" w:rsidRDefault="00DE584F" w:rsidP="008F00E7">
            <w:pPr>
              <w:pStyle w:val="BalloonText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both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b/>
                <w:bCs/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  <w:lang w:val="ru-RU"/>
              </w:rPr>
              <w:t>800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DE584F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4F" w:rsidRPr="00722F25" w:rsidRDefault="00DE584F" w:rsidP="008F00E7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both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851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DE584F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4F" w:rsidRDefault="00DE584F" w:rsidP="008F00E7">
            <w:pPr>
              <w:spacing w:line="240" w:lineRule="exact"/>
            </w:pPr>
            <w:r>
              <w:rPr>
                <w:szCs w:val="28"/>
              </w:rPr>
              <w:t>Уплата прочих налогов, сборов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both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852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DE584F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pacing w:line="240" w:lineRule="exact"/>
            </w:pPr>
            <w:r>
              <w:rPr>
                <w:szCs w:val="28"/>
              </w:rPr>
              <w:t>Уплата иных платежей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spacing w:line="240" w:lineRule="exact"/>
              <w:rPr>
                <w:b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853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DE584F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4F" w:rsidRDefault="00DE584F" w:rsidP="008F00E7">
            <w:r>
              <w:rPr>
                <w:b/>
                <w:lang w:val="ru-RU"/>
              </w:rPr>
              <w:t>Разграничение земель муницип. собственности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b/>
                <w:lang w:val="ru-RU"/>
              </w:rPr>
              <w:t>995001М000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both"/>
            </w:pPr>
            <w:r>
              <w:rPr>
                <w:b/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both"/>
            </w:pPr>
            <w:r>
              <w:rPr>
                <w:b/>
                <w:lang w:val="ru-RU"/>
              </w:rPr>
              <w:t>226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DE584F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4F" w:rsidRDefault="00DE584F" w:rsidP="008F00E7">
            <w:pPr>
              <w:pStyle w:val="Default"/>
            </w:pPr>
            <w:r>
              <w:rPr>
                <w:b/>
                <w:sz w:val="28"/>
                <w:szCs w:val="28"/>
              </w:rPr>
              <w:t>Национальная оборона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02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both"/>
            </w:pPr>
            <w:r>
              <w:rPr>
                <w:b/>
                <w:sz w:val="28"/>
                <w:szCs w:val="28"/>
                <w:lang w:val="ru-RU"/>
              </w:rPr>
              <w:t>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</w:pPr>
            <w:r>
              <w:rPr>
                <w:b/>
                <w:sz w:val="26"/>
                <w:szCs w:val="26"/>
                <w:lang w:val="ru-RU"/>
              </w:rPr>
              <w:t>000000000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119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DE584F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4F" w:rsidRDefault="00DE584F" w:rsidP="008F00E7">
            <w:pPr>
              <w:pStyle w:val="Default"/>
            </w:pPr>
            <w:r>
              <w:rPr>
                <w:b/>
                <w:sz w:val="28"/>
                <w:szCs w:val="28"/>
              </w:rPr>
              <w:t>Мобилизационная и вневоисковая подготовка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02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b/>
                <w:sz w:val="26"/>
                <w:szCs w:val="26"/>
                <w:lang w:val="ru-RU"/>
              </w:rPr>
              <w:t>9980051180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119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DE584F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4F" w:rsidRPr="00722F25" w:rsidRDefault="00DE584F" w:rsidP="008F00E7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lang w:val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  <w:lang w:val="ru-RU"/>
              </w:rPr>
              <w:t>02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  <w:lang w:val="ru-RU"/>
              </w:rPr>
              <w:t>03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b/>
                <w:bCs/>
                <w:lang w:val="ru-RU"/>
              </w:rPr>
              <w:t>9980051180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both"/>
            </w:pPr>
            <w:r>
              <w:rPr>
                <w:b/>
                <w:bCs/>
                <w:lang w:val="ru-RU"/>
              </w:rPr>
              <w:t>100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119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DE584F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4F" w:rsidRPr="00722F25" w:rsidRDefault="00DE584F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rPr>
                <w:b/>
                <w:sz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02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lang w:val="ru-RU"/>
              </w:rPr>
              <w:t>9980051180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both"/>
            </w:pPr>
            <w:r>
              <w:rPr>
                <w:lang w:val="ru-RU"/>
              </w:rPr>
              <w:t>121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both"/>
            </w:pPr>
            <w:r>
              <w:rPr>
                <w:lang w:val="ru-RU"/>
              </w:rPr>
              <w:t>211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91,2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E584F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4F" w:rsidRPr="00722F25" w:rsidRDefault="00DE584F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both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02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lang w:val="ru-RU"/>
              </w:rPr>
              <w:t>9980051180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both"/>
            </w:pPr>
            <w:r>
              <w:rPr>
                <w:lang w:val="ru-RU"/>
              </w:rPr>
              <w:t>129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both"/>
            </w:pPr>
            <w:r>
              <w:rPr>
                <w:lang w:val="ru-RU"/>
              </w:rPr>
              <w:t>213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27,8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DE584F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Pr="00722F25" w:rsidRDefault="00DE584F" w:rsidP="008F00E7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both"/>
              <w:rPr>
                <w:b/>
                <w:color w:val="000000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  <w:lang w:val="ru-RU"/>
              </w:rPr>
              <w:t>02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  <w:lang w:val="ru-RU"/>
              </w:rPr>
              <w:t>03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b/>
                <w:bCs/>
                <w:lang w:val="ru-RU"/>
              </w:rPr>
              <w:t>9980051180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DE584F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Транспортные расходы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both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02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lang w:val="ru-RU"/>
              </w:rPr>
              <w:t>9980051180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both"/>
            </w:pPr>
            <w:r>
              <w:rPr>
                <w:lang w:val="ru-RU"/>
              </w:rPr>
              <w:t>222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DE584F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4F" w:rsidRDefault="00DE584F" w:rsidP="008F00E7">
            <w:pPr>
              <w:pStyle w:val="Default"/>
            </w:pPr>
            <w:r>
              <w:rPr>
                <w:b/>
              </w:rPr>
              <w:t>Благоустройство сельских поселений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rPr>
                <w:b/>
                <w:sz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lang w:val="ru-RU"/>
              </w:rPr>
              <w:t>05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lang w:val="ru-RU"/>
              </w:rPr>
              <w:t>03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b/>
                <w:lang w:val="ru-RU"/>
              </w:rPr>
              <w:t>99300100Ж0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both"/>
            </w:pPr>
            <w:r>
              <w:rPr>
                <w:b/>
                <w:lang w:val="ru-RU"/>
              </w:rPr>
              <w:t>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both"/>
            </w:pPr>
            <w:r>
              <w:rPr>
                <w:b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4194,3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E584F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Pr="00722F25" w:rsidRDefault="00DE584F" w:rsidP="008F00E7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  <w:lang w:val="ru-RU"/>
              </w:rPr>
              <w:t>05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  <w:lang w:val="ru-RU"/>
              </w:rPr>
              <w:t>03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b/>
                <w:bCs/>
                <w:lang w:val="ru-RU"/>
              </w:rPr>
              <w:t>99300100Ж0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3943,6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DE584F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Коммунальные услуги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rPr>
                <w:color w:val="000000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lang w:val="ru-RU"/>
              </w:rPr>
              <w:t>99300100Ж0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223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500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DE584F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Pr="00722F25" w:rsidRDefault="00DE584F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Работы и услуги по содержанию имущества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lang w:val="ru-RU"/>
              </w:rPr>
              <w:t>99300100Ж0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225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DE584F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Прочие работы и услуги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rPr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lang w:val="ru-RU"/>
              </w:rPr>
              <w:t>99300100Ж0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226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2536,7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DE584F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Прочие расходы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spacing w:line="240" w:lineRule="exact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lang w:val="ru-RU"/>
              </w:rPr>
              <w:t>99300100Ж0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E584F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4F" w:rsidRDefault="00DE584F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основных средств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lang w:val="ru-RU"/>
              </w:rPr>
              <w:t>99300100Ж0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310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DE584F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материальных запасов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rPr>
                <w:color w:val="000000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lang w:val="ru-RU"/>
              </w:rPr>
              <w:t>99300100Ж0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340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1217,6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DE584F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b/>
                <w:bCs/>
              </w:rPr>
              <w:t>Иные бюджетные ассигнования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  <w:lang w:val="ru-RU"/>
              </w:rPr>
              <w:t>05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  <w:lang w:val="ru-RU"/>
              </w:rPr>
              <w:t>03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b/>
                <w:bCs/>
                <w:lang w:val="ru-RU"/>
              </w:rPr>
              <w:t>99300100Ж0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  <w:lang w:val="ru-RU"/>
              </w:rPr>
              <w:t>800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DE584F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4F" w:rsidRPr="00722F25" w:rsidRDefault="00DE584F" w:rsidP="008F00E7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Pr="00722F25" w:rsidRDefault="00DE584F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lang w:val="ru-RU"/>
              </w:rPr>
              <w:t>99300100Ж0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851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DE584F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4F" w:rsidRDefault="00DE584F" w:rsidP="008F00E7">
            <w:pPr>
              <w:spacing w:line="240" w:lineRule="exact"/>
            </w:pPr>
            <w:r>
              <w:rPr>
                <w:szCs w:val="28"/>
              </w:rPr>
              <w:t>Уплата прочих налогов, сборов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both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lang w:val="ru-RU"/>
              </w:rPr>
              <w:t>99300100Ж0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852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DE584F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b/>
                <w:sz w:val="28"/>
                <w:szCs w:val="28"/>
                <w:lang w:val="ru-RU"/>
              </w:rPr>
              <w:t>Культура          Всего: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both"/>
              <w:rPr>
                <w:color w:val="000000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326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DE584F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b/>
                <w:sz w:val="28"/>
                <w:szCs w:val="28"/>
                <w:lang w:val="ru-RU"/>
              </w:rPr>
              <w:t>Дом культуры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both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b/>
                <w:sz w:val="26"/>
                <w:szCs w:val="26"/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326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DE584F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4F" w:rsidRPr="00722F25" w:rsidRDefault="00DE584F" w:rsidP="008F00E7">
            <w:pPr>
              <w:rPr>
                <w:lang w:val="ru-RU"/>
              </w:rPr>
            </w:pPr>
            <w:r>
              <w:rPr>
                <w:b/>
                <w:bCs/>
                <w:lang w:val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both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b/>
                <w:bCs/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  <w:lang w:val="ru-RU"/>
              </w:rPr>
              <w:t>100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DE584F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Pr="00722F25" w:rsidRDefault="00DE584F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both"/>
              <w:rPr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both"/>
            </w:pPr>
            <w:r>
              <w:rPr>
                <w:lang w:val="ru-RU"/>
              </w:rPr>
              <w:t>121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both"/>
            </w:pPr>
            <w:r>
              <w:rPr>
                <w:lang w:val="ru-RU"/>
              </w:rPr>
              <w:t>211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326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DE584F" w:rsidTr="008F00E7">
        <w:trPr>
          <w:trHeight w:val="551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4F" w:rsidRPr="00722F25" w:rsidRDefault="00DE584F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both"/>
            </w:pPr>
            <w:r>
              <w:rPr>
                <w:lang w:val="ru-RU"/>
              </w:rPr>
              <w:t>129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both"/>
            </w:pPr>
            <w:r>
              <w:rPr>
                <w:lang w:val="ru-RU"/>
              </w:rPr>
              <w:t>213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</w:tr>
      <w:tr w:rsidR="00DE584F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Pr="00722F25" w:rsidRDefault="00DE584F" w:rsidP="008F00E7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rPr>
                <w:color w:val="000000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b/>
                <w:bCs/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DE584F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Pr="00722F25" w:rsidRDefault="00DE584F" w:rsidP="008F00E7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242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DE584F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4F" w:rsidRPr="00722F25" w:rsidRDefault="00DE584F" w:rsidP="008F00E7">
            <w:pPr>
              <w:spacing w:line="240" w:lineRule="exact"/>
              <w:rPr>
                <w:lang w:val="ru-RU"/>
              </w:rPr>
            </w:pPr>
            <w:r w:rsidRPr="00722F25">
              <w:rPr>
                <w:b/>
                <w:bCs/>
                <w:szCs w:val="28"/>
                <w:lang w:val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b/>
                <w:bCs/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E584F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Связь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rPr>
                <w:color w:val="000000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DE584F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Транспортные расходы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222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DE584F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4F" w:rsidRDefault="00DE584F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Коммунальные услуги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223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E584F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Pr="00722F25" w:rsidRDefault="00DE584F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Работы и услуги по содержанию имущества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rPr>
                <w:color w:val="000000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225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DE584F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Прочие работы и услуги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226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DE584F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4F" w:rsidRDefault="00DE584F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Прочие расходы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E584F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основных средств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rPr>
                <w:color w:val="000000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310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DE584F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материальных запасов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340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DE584F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4F" w:rsidRDefault="00DE584F" w:rsidP="008F00E7">
            <w:r>
              <w:rPr>
                <w:b/>
                <w:bCs/>
              </w:rPr>
              <w:t>Иные бюджетные ассигнования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rPr>
                <w:b/>
                <w:sz w:val="28"/>
                <w:szCs w:val="26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b/>
                <w:bCs/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  <w:lang w:val="ru-RU"/>
              </w:rPr>
              <w:t>800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bCs/>
                <w:lang w:val="ru-RU"/>
              </w:rPr>
              <w:t>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E584F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Pr="00722F25" w:rsidRDefault="00DE584F" w:rsidP="008F00E7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rPr>
                <w:b/>
                <w:color w:val="000000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851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DE584F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pacing w:line="240" w:lineRule="exact"/>
            </w:pPr>
            <w:r>
              <w:rPr>
                <w:szCs w:val="28"/>
              </w:rPr>
              <w:t>Уплата прочих налогов, сборов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852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DE584F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Pr="00722F25" w:rsidRDefault="00DE584F" w:rsidP="008F00E7">
            <w:pPr>
              <w:rPr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Физическая культура и спорт –Всего: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Pr="00722F25" w:rsidRDefault="00DE584F" w:rsidP="008F00E7">
            <w:pPr>
              <w:snapToGrid w:val="0"/>
              <w:rPr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11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DE584F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lang w:val="ru-RU"/>
              </w:rPr>
              <w:t>Мероприятия по спорту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spacing w:line="240" w:lineRule="exact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lang w:val="ru-RU"/>
              </w:rPr>
              <w:t>11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lang w:val="ru-RU"/>
              </w:rPr>
              <w:t>02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b/>
                <w:lang w:val="ru-RU"/>
              </w:rPr>
              <w:t>99500102М0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lang w:val="ru-RU"/>
              </w:rPr>
              <w:t>200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jc w:val="both"/>
            </w:pPr>
            <w:r>
              <w:rPr>
                <w:b/>
                <w:lang w:val="ru-RU"/>
              </w:rPr>
              <w:t>290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DE584F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r>
              <w:rPr>
                <w:b/>
                <w:sz w:val="28"/>
                <w:lang w:val="ru-RU"/>
              </w:rPr>
              <w:t>Всего: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6645,5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584F" w:rsidRDefault="00DE584F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</w:tbl>
    <w:p w:rsidR="00DE584F" w:rsidRDefault="00DE584F" w:rsidP="00A20161">
      <w:pPr>
        <w:rPr>
          <w:b/>
          <w:lang w:val="ru-RU"/>
        </w:rPr>
      </w:pPr>
    </w:p>
    <w:p w:rsidR="00DE584F" w:rsidRDefault="00DE584F" w:rsidP="00A20161">
      <w:r>
        <w:rPr>
          <w:b/>
          <w:lang w:val="ru-RU"/>
        </w:rPr>
        <w:t xml:space="preserve">                                                                       </w:t>
      </w:r>
    </w:p>
    <w:p w:rsidR="00DE584F" w:rsidRDefault="00DE584F"/>
    <w:sectPr w:rsidR="00DE584F" w:rsidSect="001132D4">
      <w:pgSz w:w="11906" w:h="16838"/>
      <w:pgMar w:top="289" w:right="851" w:bottom="567" w:left="1134" w:header="709" w:footer="709" w:gutter="57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E43F6C"/>
    <w:multiLevelType w:val="hybridMultilevel"/>
    <w:tmpl w:val="7BE0E176"/>
    <w:lvl w:ilvl="0" w:tplc="B7E43228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20161"/>
    <w:rsid w:val="001132D4"/>
    <w:rsid w:val="0015005D"/>
    <w:rsid w:val="00170CBD"/>
    <w:rsid w:val="001A1B39"/>
    <w:rsid w:val="001F042E"/>
    <w:rsid w:val="001F7E81"/>
    <w:rsid w:val="002365EC"/>
    <w:rsid w:val="002A4361"/>
    <w:rsid w:val="002C0CD5"/>
    <w:rsid w:val="00311658"/>
    <w:rsid w:val="00355435"/>
    <w:rsid w:val="0036620A"/>
    <w:rsid w:val="003C4A08"/>
    <w:rsid w:val="004773B1"/>
    <w:rsid w:val="005E43A5"/>
    <w:rsid w:val="005F26E2"/>
    <w:rsid w:val="00653290"/>
    <w:rsid w:val="00670236"/>
    <w:rsid w:val="006805BE"/>
    <w:rsid w:val="00722F25"/>
    <w:rsid w:val="00730E32"/>
    <w:rsid w:val="007A4EFE"/>
    <w:rsid w:val="007C7426"/>
    <w:rsid w:val="00840864"/>
    <w:rsid w:val="008C5AF8"/>
    <w:rsid w:val="008D1521"/>
    <w:rsid w:val="008F00E7"/>
    <w:rsid w:val="00943AA2"/>
    <w:rsid w:val="009E35E7"/>
    <w:rsid w:val="00A20161"/>
    <w:rsid w:val="00AB4E53"/>
    <w:rsid w:val="00AC447D"/>
    <w:rsid w:val="00AF2A80"/>
    <w:rsid w:val="00B3419C"/>
    <w:rsid w:val="00B91E47"/>
    <w:rsid w:val="00C36455"/>
    <w:rsid w:val="00C56857"/>
    <w:rsid w:val="00C74EF9"/>
    <w:rsid w:val="00C81121"/>
    <w:rsid w:val="00C90536"/>
    <w:rsid w:val="00CD7C6F"/>
    <w:rsid w:val="00DE584F"/>
    <w:rsid w:val="00E21E75"/>
    <w:rsid w:val="00E56CC8"/>
    <w:rsid w:val="00EE23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Lis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161"/>
    <w:pPr>
      <w:suppressAutoHyphens/>
    </w:pPr>
    <w:rPr>
      <w:rFonts w:ascii="Times New Roman" w:eastAsia="Times New Roman" w:hAnsi="Times New Roman"/>
      <w:sz w:val="24"/>
      <w:szCs w:val="24"/>
      <w:lang w:val="en-US" w:eastAsia="zh-C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Основной шрифт абзаца1"/>
    <w:uiPriority w:val="99"/>
    <w:rsid w:val="00A20161"/>
  </w:style>
  <w:style w:type="character" w:customStyle="1" w:styleId="hl41">
    <w:name w:val="hl41"/>
    <w:uiPriority w:val="99"/>
    <w:rsid w:val="00A20161"/>
    <w:rPr>
      <w:b/>
      <w:sz w:val="20"/>
    </w:rPr>
  </w:style>
  <w:style w:type="character" w:customStyle="1" w:styleId="a">
    <w:name w:val="Без интервала Знак"/>
    <w:uiPriority w:val="99"/>
    <w:rsid w:val="00A20161"/>
    <w:rPr>
      <w:rFonts w:ascii="Calibri" w:hAnsi="Calibri"/>
      <w:sz w:val="22"/>
      <w:lang w:val="en-US"/>
    </w:rPr>
  </w:style>
  <w:style w:type="paragraph" w:customStyle="1" w:styleId="a0">
    <w:name w:val="Заголовок"/>
    <w:basedOn w:val="Normal"/>
    <w:next w:val="BodyText"/>
    <w:uiPriority w:val="99"/>
    <w:rsid w:val="00A2016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A20161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A20161"/>
    <w:rPr>
      <w:rFonts w:ascii="Times New Roman" w:hAnsi="Times New Roman" w:cs="Times New Roman"/>
      <w:sz w:val="24"/>
      <w:szCs w:val="24"/>
      <w:lang w:val="en-US" w:eastAsia="zh-CN"/>
    </w:rPr>
  </w:style>
  <w:style w:type="paragraph" w:styleId="List">
    <w:name w:val="List"/>
    <w:basedOn w:val="BodyText"/>
    <w:uiPriority w:val="99"/>
    <w:rsid w:val="00A20161"/>
    <w:rPr>
      <w:rFonts w:cs="Mangal"/>
    </w:rPr>
  </w:style>
  <w:style w:type="paragraph" w:styleId="Caption">
    <w:name w:val="caption"/>
    <w:basedOn w:val="Normal"/>
    <w:uiPriority w:val="99"/>
    <w:qFormat/>
    <w:rsid w:val="00A20161"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Normal"/>
    <w:uiPriority w:val="99"/>
    <w:rsid w:val="00A20161"/>
    <w:pPr>
      <w:suppressLineNumbers/>
    </w:pPr>
    <w:rPr>
      <w:rFonts w:cs="Mangal"/>
    </w:rPr>
  </w:style>
  <w:style w:type="paragraph" w:customStyle="1" w:styleId="Default">
    <w:name w:val="Default"/>
    <w:uiPriority w:val="99"/>
    <w:rsid w:val="00A20161"/>
    <w:pPr>
      <w:suppressAutoHyphens/>
      <w:autoSpaceDE w:val="0"/>
    </w:pPr>
    <w:rPr>
      <w:rFonts w:ascii="Times New Roman" w:eastAsia="Times New Roman" w:hAnsi="Times New Roman"/>
      <w:color w:val="000000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rsid w:val="00A2016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A20161"/>
    <w:rPr>
      <w:rFonts w:ascii="Tahoma" w:hAnsi="Tahoma" w:cs="Tahoma"/>
      <w:sz w:val="16"/>
      <w:szCs w:val="16"/>
      <w:lang w:val="en-US" w:eastAsia="zh-CN"/>
    </w:rPr>
  </w:style>
  <w:style w:type="paragraph" w:styleId="NoSpacing">
    <w:name w:val="No Spacing"/>
    <w:uiPriority w:val="99"/>
    <w:qFormat/>
    <w:rsid w:val="00A20161"/>
    <w:pPr>
      <w:suppressAutoHyphens/>
    </w:pPr>
    <w:rPr>
      <w:rFonts w:eastAsia="Times New Roman" w:cs="Calibri"/>
      <w:lang w:val="en-US" w:eastAsia="zh-CN"/>
    </w:rPr>
  </w:style>
  <w:style w:type="paragraph" w:customStyle="1" w:styleId="a1">
    <w:name w:val="Содержимое таблицы"/>
    <w:basedOn w:val="Normal"/>
    <w:uiPriority w:val="99"/>
    <w:rsid w:val="00A20161"/>
    <w:pPr>
      <w:suppressLineNumbers/>
    </w:pPr>
  </w:style>
  <w:style w:type="paragraph" w:customStyle="1" w:styleId="a2">
    <w:name w:val="Заголовок таблицы"/>
    <w:basedOn w:val="a1"/>
    <w:uiPriority w:val="99"/>
    <w:rsid w:val="00A20161"/>
    <w:pPr>
      <w:jc w:val="center"/>
    </w:pPr>
    <w:rPr>
      <w:b/>
      <w:bCs/>
    </w:rPr>
  </w:style>
  <w:style w:type="paragraph" w:customStyle="1" w:styleId="a3">
    <w:name w:val="Содержимое врезки"/>
    <w:basedOn w:val="Normal"/>
    <w:uiPriority w:val="99"/>
    <w:rsid w:val="00A20161"/>
  </w:style>
  <w:style w:type="paragraph" w:styleId="Header">
    <w:name w:val="header"/>
    <w:basedOn w:val="Normal"/>
    <w:link w:val="HeaderChar"/>
    <w:uiPriority w:val="99"/>
    <w:rsid w:val="00A20161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20161"/>
    <w:rPr>
      <w:rFonts w:ascii="Times New Roman" w:hAnsi="Times New Roman" w:cs="Times New Roman"/>
      <w:sz w:val="24"/>
      <w:szCs w:val="24"/>
      <w:lang w:val="en-US" w:eastAsia="zh-CN"/>
    </w:rPr>
  </w:style>
  <w:style w:type="paragraph" w:styleId="Footer">
    <w:name w:val="footer"/>
    <w:basedOn w:val="Normal"/>
    <w:link w:val="FooterChar"/>
    <w:uiPriority w:val="99"/>
    <w:rsid w:val="00A20161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20161"/>
    <w:rPr>
      <w:rFonts w:ascii="Times New Roman" w:hAnsi="Times New Roman" w:cs="Times New Roman"/>
      <w:sz w:val="24"/>
      <w:szCs w:val="24"/>
      <w:lang w:val="en-US" w:eastAsia="zh-CN"/>
    </w:rPr>
  </w:style>
  <w:style w:type="paragraph" w:styleId="BodyTextIndent">
    <w:name w:val="Body Text Indent"/>
    <w:basedOn w:val="Normal"/>
    <w:link w:val="BodyTextIndentChar"/>
    <w:uiPriority w:val="99"/>
    <w:rsid w:val="005E43A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5E43A5"/>
    <w:rPr>
      <w:rFonts w:eastAsia="Times New Roman" w:cs="Times New Roman"/>
      <w:sz w:val="24"/>
      <w:szCs w:val="24"/>
      <w:lang w:val="en-US" w:eastAsia="zh-CN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195</TotalTime>
  <Pages>11</Pages>
  <Words>3173</Words>
  <Characters>18090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Comp</cp:lastModifiedBy>
  <cp:revision>15</cp:revision>
  <cp:lastPrinted>2018-12-04T13:14:00Z</cp:lastPrinted>
  <dcterms:created xsi:type="dcterms:W3CDTF">2018-11-28T12:31:00Z</dcterms:created>
  <dcterms:modified xsi:type="dcterms:W3CDTF">2018-12-04T13:15:00Z</dcterms:modified>
</cp:coreProperties>
</file>