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1B" w:rsidRDefault="006F381B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6F381B" w:rsidTr="00CB0517">
        <w:trPr>
          <w:trHeight w:val="1617"/>
        </w:trPr>
        <w:tc>
          <w:tcPr>
            <w:tcW w:w="9804" w:type="dxa"/>
          </w:tcPr>
          <w:p w:rsidR="006F381B" w:rsidRDefault="006F381B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6F381B" w:rsidRDefault="006F381B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FC68A0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4" o:title="" gain="1.5625" blacklevel="-5898f"/>
                </v:shape>
              </w:pict>
            </w:r>
          </w:p>
        </w:tc>
      </w:tr>
    </w:tbl>
    <w:p w:rsidR="006F381B" w:rsidRPr="00953360" w:rsidRDefault="006F381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6F381B" w:rsidRDefault="006F381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АКСАЙ»</w:t>
      </w:r>
    </w:p>
    <w:p w:rsidR="006F381B" w:rsidRPr="00953360" w:rsidRDefault="006F381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6F381B" w:rsidRPr="00953360" w:rsidRDefault="006F381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6F381B" w:rsidRPr="00953360" w:rsidRDefault="006F381B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6F381B" w:rsidRPr="009E6915" w:rsidRDefault="006F381B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Аксай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6F381B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6F381B" w:rsidRDefault="006F381B" w:rsidP="00CB051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                             </w:t>
            </w:r>
          </w:p>
        </w:tc>
      </w:tr>
    </w:tbl>
    <w:p w:rsidR="006F381B" w:rsidRPr="00E931E6" w:rsidRDefault="006F381B" w:rsidP="00E931E6">
      <w:pPr>
        <w:ind w:left="-561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31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марта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№  5 </w:t>
      </w:r>
      <w:r w:rsidRPr="00E931E6">
        <w:rPr>
          <w:rFonts w:ascii="Times New Roman" w:hAnsi="Times New Roman"/>
          <w:b/>
          <w:sz w:val="24"/>
          <w:szCs w:val="24"/>
        </w:rPr>
        <w:t>-  СД</w:t>
      </w:r>
    </w:p>
    <w:p w:rsidR="006F381B" w:rsidRPr="00E931E6" w:rsidRDefault="006F381B" w:rsidP="001C2E57">
      <w:pPr>
        <w:jc w:val="center"/>
        <w:rPr>
          <w:rFonts w:ascii="Times New Roman" w:hAnsi="Times New Roman"/>
          <w:b/>
          <w:sz w:val="28"/>
          <w:szCs w:val="28"/>
        </w:rPr>
      </w:pPr>
      <w:r w:rsidRPr="00E931E6">
        <w:rPr>
          <w:rFonts w:ascii="Times New Roman" w:hAnsi="Times New Roman"/>
          <w:b/>
          <w:sz w:val="28"/>
          <w:szCs w:val="28"/>
        </w:rPr>
        <w:t>РЕШЕНИЕ</w:t>
      </w:r>
    </w:p>
    <w:p w:rsidR="006F381B" w:rsidRPr="00E931E6" w:rsidRDefault="006F381B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уточнении бюджета  МО «село Аксай»</w:t>
      </w:r>
      <w:r w:rsidRPr="00E931E6">
        <w:rPr>
          <w:rFonts w:ascii="Times New Roman" w:hAnsi="Times New Roman"/>
          <w:b/>
          <w:sz w:val="24"/>
          <w:szCs w:val="24"/>
        </w:rPr>
        <w:t xml:space="preserve"> на 2016 год</w:t>
      </w:r>
    </w:p>
    <w:p w:rsidR="006F381B" w:rsidRPr="00E931E6" w:rsidRDefault="006F381B" w:rsidP="001B0C87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</w:t>
      </w:r>
      <w:r>
        <w:rPr>
          <w:rFonts w:ascii="Times New Roman" w:hAnsi="Times New Roman"/>
          <w:sz w:val="24"/>
          <w:szCs w:val="24"/>
        </w:rPr>
        <w:t xml:space="preserve"> уточненный </w:t>
      </w:r>
      <w:r w:rsidRPr="00E931E6">
        <w:rPr>
          <w:rFonts w:ascii="Times New Roman" w:hAnsi="Times New Roman"/>
          <w:sz w:val="24"/>
          <w:szCs w:val="24"/>
        </w:rPr>
        <w:t xml:space="preserve">бюджет МО </w:t>
      </w:r>
      <w:r>
        <w:rPr>
          <w:rFonts w:ascii="Times New Roman" w:hAnsi="Times New Roman"/>
          <w:sz w:val="24"/>
          <w:szCs w:val="24"/>
        </w:rPr>
        <w:t>«село Аксай»</w:t>
      </w:r>
      <w:r w:rsidRPr="00E931E6">
        <w:rPr>
          <w:rFonts w:ascii="Times New Roman" w:hAnsi="Times New Roman"/>
          <w:i/>
          <w:sz w:val="24"/>
          <w:szCs w:val="24"/>
        </w:rPr>
        <w:t xml:space="preserve"> на 2016 год по расходам в сумме </w:t>
      </w:r>
      <w:r>
        <w:rPr>
          <w:rFonts w:ascii="Times New Roman" w:hAnsi="Times New Roman"/>
          <w:i/>
          <w:sz w:val="24"/>
          <w:szCs w:val="24"/>
        </w:rPr>
        <w:t>3841,3</w:t>
      </w:r>
      <w:r w:rsidRPr="00E931E6">
        <w:rPr>
          <w:rFonts w:ascii="Times New Roman" w:hAnsi="Times New Roman"/>
          <w:i/>
          <w:sz w:val="24"/>
          <w:szCs w:val="24"/>
        </w:rPr>
        <w:t xml:space="preserve"> тыс. рублей и доходам в сумме </w:t>
      </w:r>
      <w:r>
        <w:rPr>
          <w:rFonts w:ascii="Times New Roman" w:hAnsi="Times New Roman"/>
          <w:i/>
          <w:sz w:val="24"/>
          <w:szCs w:val="24"/>
        </w:rPr>
        <w:t>3841,3</w:t>
      </w:r>
      <w:r w:rsidRPr="00E931E6">
        <w:rPr>
          <w:rFonts w:ascii="Times New Roman" w:hAnsi="Times New Roman"/>
          <w:i/>
          <w:sz w:val="24"/>
          <w:szCs w:val="24"/>
        </w:rPr>
        <w:t>тыс. руб</w:t>
      </w:r>
      <w:r w:rsidRPr="00E931E6">
        <w:rPr>
          <w:rFonts w:ascii="Times New Roman" w:hAnsi="Times New Roman"/>
          <w:sz w:val="24"/>
          <w:szCs w:val="24"/>
        </w:rPr>
        <w:t xml:space="preserve">лей.                                                                                                                                                            </w:t>
      </w:r>
    </w:p>
    <w:p w:rsidR="006F381B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sz w:val="24"/>
          <w:szCs w:val="24"/>
        </w:rPr>
        <w:t>Установить, что доходы местного бюджета, поступающие в 2016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Pr="00E931E6">
        <w:rPr>
          <w:rFonts w:ascii="Times New Roman" w:hAnsi="Times New Roman"/>
          <w:sz w:val="24"/>
          <w:szCs w:val="24"/>
        </w:rPr>
        <w:t xml:space="preserve">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 и настоящим Решением  налога на доходы физических лиц по нормативу 2 % доходов, земельного налога, взимаемого на территории поселений по нормативу 100 % доходов, налога на имущество физических лиц, взимаемого на территории поселений по нормативу 100 % доходов,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Неналоговых доходов в соответствии с действующим законодательством.</w:t>
      </w:r>
    </w:p>
    <w:p w:rsidR="006F381B" w:rsidRPr="00E931E6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Учесть в местном бюджете на 2016 год поступления доходов по основным источникам в объеме, согласно приложению 1 к настоящему Решению.</w:t>
      </w:r>
    </w:p>
    <w:p w:rsidR="006F381B" w:rsidRPr="00E931E6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 w:rsidRPr="00E931E6">
        <w:rPr>
          <w:rFonts w:ascii="Times New Roman" w:hAnsi="Times New Roman"/>
          <w:sz w:val="24"/>
          <w:szCs w:val="24"/>
        </w:rPr>
        <w:t>. Установить, что в 2016 году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  <w:r>
        <w:rPr>
          <w:rFonts w:ascii="Times New Roman" w:hAnsi="Times New Roman"/>
          <w:sz w:val="24"/>
          <w:szCs w:val="24"/>
        </w:rPr>
        <w:t>.</w:t>
      </w:r>
    </w:p>
    <w:p w:rsidR="006F381B" w:rsidRPr="00E931E6" w:rsidRDefault="006F381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>,(далее –местные учреждения) от предпринимательской и иной приносящий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отношений.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бюджета на 2016 году по разделам, подразделениям, целевым статьям расходов, видам расходов функциональной классификации расходов бюджетов Российской Федерации согласно приложению 2 к настоящему Решению.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бюджета на 2016 году по разделам, подразделениям, целевым статьям расходов, видам расходов вневедомственной классификации расходов бюджетов Российской Федерации согласно приложению 3 к настоящему Решению.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средств местного бюджета на 2016 год.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931E6">
        <w:rPr>
          <w:rFonts w:ascii="Times New Roman" w:hAnsi="Times New Roman"/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Финансовое управление 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sz w:val="24"/>
          <w:szCs w:val="24"/>
        </w:rPr>
        <w:t xml:space="preserve">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</w:t>
      </w:r>
      <w:r>
        <w:rPr>
          <w:rFonts w:ascii="Times New Roman" w:hAnsi="Times New Roman"/>
          <w:sz w:val="24"/>
          <w:szCs w:val="24"/>
        </w:rPr>
        <w:t xml:space="preserve">финансового органа </w:t>
      </w:r>
      <w:r w:rsidRPr="00E931E6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Pr="00E931E6" w:rsidRDefault="006F381B" w:rsidP="001B0C87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>ьного образования « село Аксай</w:t>
      </w:r>
      <w:r w:rsidRPr="00E931E6">
        <w:rPr>
          <w:rFonts w:ascii="Times New Roman" w:hAnsi="Times New Roman"/>
          <w:sz w:val="24"/>
          <w:szCs w:val="24"/>
        </w:rPr>
        <w:t>» не вправе принимать в 2016 году 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>. Установить, что исполнение местного бюджета по казначейской системе осуществляе</w:t>
      </w:r>
      <w:r>
        <w:rPr>
          <w:rFonts w:ascii="Times New Roman" w:hAnsi="Times New Roman"/>
          <w:sz w:val="24"/>
          <w:szCs w:val="24"/>
        </w:rPr>
        <w:t>тся финансовым управлением 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с использованием б</w:t>
      </w:r>
      <w:r>
        <w:rPr>
          <w:rFonts w:ascii="Times New Roman" w:hAnsi="Times New Roman"/>
          <w:sz w:val="24"/>
          <w:szCs w:val="24"/>
        </w:rPr>
        <w:t>юджетного счета МО «село Аксай»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81B" w:rsidRPr="00E931E6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b/>
          <w:sz w:val="24"/>
          <w:szCs w:val="24"/>
        </w:rPr>
        <w:t xml:space="preserve">Статья 11. </w:t>
      </w:r>
      <w:r w:rsidRPr="00E931E6">
        <w:rPr>
          <w:rFonts w:ascii="Times New Roman" w:hAnsi="Times New Roman"/>
          <w:sz w:val="24"/>
          <w:szCs w:val="24"/>
        </w:rPr>
        <w:t>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2016 год, 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статьям местного бюджета на 2016 год, а также после внесения соответствующих изменений в настоящее Решение.</w:t>
      </w:r>
    </w:p>
    <w:p w:rsidR="006F381B" w:rsidRDefault="006F381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В случае если реали</w:t>
      </w:r>
      <w:r>
        <w:rPr>
          <w:rFonts w:ascii="Times New Roman" w:hAnsi="Times New Roman"/>
          <w:sz w:val="24"/>
          <w:szCs w:val="24"/>
        </w:rPr>
        <w:t>зация правового акта частично (</w:t>
      </w:r>
      <w:r w:rsidRPr="00E931E6">
        <w:rPr>
          <w:rFonts w:ascii="Times New Roman" w:hAnsi="Times New Roman"/>
          <w:sz w:val="24"/>
          <w:szCs w:val="24"/>
        </w:rPr>
        <w:t>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2016 год</w:t>
      </w:r>
      <w:r>
        <w:rPr>
          <w:rFonts w:ascii="Times New Roman" w:hAnsi="Times New Roman"/>
          <w:sz w:val="24"/>
          <w:szCs w:val="24"/>
        </w:rPr>
        <w:t>.</w:t>
      </w:r>
    </w:p>
    <w:p w:rsidR="006F381B" w:rsidRPr="00E931E6" w:rsidRDefault="006F381B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6F381B" w:rsidRDefault="006F381B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13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Опубликовать (</w:t>
      </w:r>
      <w:r w:rsidRPr="00E931E6">
        <w:rPr>
          <w:rFonts w:ascii="Times New Roman" w:hAnsi="Times New Roman"/>
          <w:sz w:val="24"/>
          <w:szCs w:val="24"/>
        </w:rPr>
        <w:t>обнародовать) на</w:t>
      </w:r>
      <w:r>
        <w:rPr>
          <w:rFonts w:ascii="Times New Roman" w:hAnsi="Times New Roman"/>
          <w:sz w:val="24"/>
          <w:szCs w:val="24"/>
        </w:rPr>
        <w:t>стоящее Решение в сайте МО «село Аксай»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6F381B" w:rsidRDefault="006F381B" w:rsidP="00E65DA2">
      <w:pPr>
        <w:rPr>
          <w:rFonts w:ascii="Times New Roman" w:hAnsi="Times New Roman"/>
          <w:sz w:val="24"/>
          <w:szCs w:val="24"/>
        </w:rPr>
      </w:pPr>
    </w:p>
    <w:p w:rsidR="006F381B" w:rsidRPr="00E931E6" w:rsidRDefault="006F381B" w:rsidP="00E65DA2">
      <w:pPr>
        <w:rPr>
          <w:rFonts w:ascii="Times New Roman" w:hAnsi="Times New Roman"/>
          <w:sz w:val="24"/>
          <w:szCs w:val="24"/>
        </w:rPr>
      </w:pPr>
    </w:p>
    <w:p w:rsidR="006F381B" w:rsidRPr="005676D4" w:rsidRDefault="006F381B" w:rsidP="00E65DA2">
      <w:pPr>
        <w:rPr>
          <w:rFonts w:ascii="Times New Roman" w:hAnsi="Times New Roman"/>
          <w:b/>
          <w:sz w:val="24"/>
          <w:szCs w:val="24"/>
        </w:rPr>
      </w:pPr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5676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Р.Р. Кадиев</w:t>
      </w:r>
    </w:p>
    <w:p w:rsidR="006F381B" w:rsidRPr="00E931E6" w:rsidRDefault="006F381B" w:rsidP="00E65DA2">
      <w:pPr>
        <w:rPr>
          <w:sz w:val="24"/>
          <w:szCs w:val="24"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Приложение 1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к Решению Собрания депутатов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сельского поселения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МО «село Аксай»</w:t>
      </w:r>
    </w:p>
    <w:p w:rsidR="006F381B" w:rsidRDefault="006F381B" w:rsidP="00854BD7">
      <w:pPr>
        <w:tabs>
          <w:tab w:val="left" w:pos="8085"/>
        </w:tabs>
        <w:spacing w:after="0" w:line="240" w:lineRule="auto"/>
        <w:jc w:val="right"/>
      </w:pPr>
      <w:r>
        <w:tab/>
        <w:t xml:space="preserve">  на 2016 год.</w:t>
      </w:r>
    </w:p>
    <w:p w:rsidR="006F381B" w:rsidRDefault="006F381B" w:rsidP="00854BD7">
      <w:pPr>
        <w:tabs>
          <w:tab w:val="left" w:pos="7260"/>
        </w:tabs>
      </w:pPr>
      <w:r>
        <w:t xml:space="preserve">                                                                                                             </w:t>
      </w:r>
      <w:r>
        <w:tab/>
      </w:r>
    </w:p>
    <w:p w:rsidR="006F381B" w:rsidRDefault="006F381B" w:rsidP="00854BD7">
      <w:pPr>
        <w:tabs>
          <w:tab w:val="left" w:pos="657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AE4242">
        <w:rPr>
          <w:b/>
          <w:sz w:val="32"/>
          <w:szCs w:val="32"/>
        </w:rPr>
        <w:t>Объём поступлений доходов по основным источникам</w:t>
      </w:r>
    </w:p>
    <w:p w:rsidR="006F381B" w:rsidRPr="00244DCE" w:rsidRDefault="006F381B" w:rsidP="00854BD7">
      <w:pPr>
        <w:tabs>
          <w:tab w:val="left" w:pos="8625"/>
        </w:tabs>
      </w:pPr>
      <w:r>
        <w:rPr>
          <w:b/>
        </w:rPr>
        <w:t>(</w:t>
      </w:r>
      <w:r w:rsidRPr="00915FB8">
        <w:rPr>
          <w:b/>
        </w:rPr>
        <w:t>тыс. рублей</w:t>
      </w:r>
      <w:r>
        <w:rPr>
          <w:b/>
        </w:rPr>
        <w:t>)</w:t>
      </w:r>
      <w:r>
        <w:rPr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5241"/>
        <w:gridCol w:w="1608"/>
      </w:tblGrid>
      <w:tr w:rsidR="006F381B" w:rsidRPr="00360FA1" w:rsidTr="00664A87">
        <w:trPr>
          <w:trHeight w:val="1835"/>
        </w:trPr>
        <w:tc>
          <w:tcPr>
            <w:tcW w:w="2985" w:type="dxa"/>
          </w:tcPr>
          <w:p w:rsidR="006F381B" w:rsidRPr="00360FA1" w:rsidRDefault="006F381B" w:rsidP="00AB3C3C">
            <w:r w:rsidRPr="00360FA1">
              <w:t xml:space="preserve">             Код</w:t>
            </w:r>
          </w:p>
          <w:p w:rsidR="006F381B" w:rsidRPr="00360FA1" w:rsidRDefault="006F381B" w:rsidP="00AB3C3C">
            <w:r w:rsidRPr="00360FA1">
              <w:t xml:space="preserve">       бюджетной</w:t>
            </w:r>
          </w:p>
          <w:p w:rsidR="006F381B" w:rsidRPr="00360FA1" w:rsidRDefault="006F381B" w:rsidP="00AB3C3C">
            <w:r w:rsidRPr="00360FA1">
              <w:t xml:space="preserve">   классификации</w:t>
            </w:r>
          </w:p>
          <w:p w:rsidR="006F381B" w:rsidRPr="00360FA1" w:rsidRDefault="006F381B" w:rsidP="00AB3C3C">
            <w:r w:rsidRPr="00360FA1">
              <w:t>Российской федерации</w:t>
            </w:r>
          </w:p>
          <w:p w:rsidR="006F381B" w:rsidRPr="00360FA1" w:rsidRDefault="006F381B" w:rsidP="00AB3C3C">
            <w:r w:rsidRPr="00360FA1">
              <w:t xml:space="preserve">    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tabs>
                <w:tab w:val="left" w:pos="1650"/>
              </w:tabs>
            </w:pPr>
            <w:r w:rsidRPr="00360FA1">
              <w:tab/>
            </w:r>
          </w:p>
          <w:p w:rsidR="006F381B" w:rsidRPr="00360FA1" w:rsidRDefault="006F381B" w:rsidP="00AB3C3C">
            <w:pPr>
              <w:tabs>
                <w:tab w:val="left" w:pos="1650"/>
              </w:tabs>
            </w:pPr>
            <w:r w:rsidRPr="00360FA1">
              <w:t xml:space="preserve">              Наименование</w:t>
            </w:r>
          </w:p>
          <w:p w:rsidR="006F381B" w:rsidRPr="00360FA1" w:rsidRDefault="006F381B" w:rsidP="00AB3C3C">
            <w:pPr>
              <w:tabs>
                <w:tab w:val="left" w:pos="1650"/>
              </w:tabs>
            </w:pPr>
            <w:r w:rsidRPr="00360FA1">
              <w:t xml:space="preserve">                   доходов</w:t>
            </w:r>
          </w:p>
        </w:tc>
        <w:tc>
          <w:tcPr>
            <w:tcW w:w="1732" w:type="dxa"/>
          </w:tcPr>
          <w:p w:rsidR="006F381B" w:rsidRPr="00360FA1" w:rsidRDefault="006F381B" w:rsidP="00AB3C3C"/>
          <w:p w:rsidR="006F381B" w:rsidRPr="00360FA1" w:rsidRDefault="006F381B" w:rsidP="00AB3C3C">
            <w:r w:rsidRPr="00360FA1">
              <w:t xml:space="preserve"> </w:t>
            </w:r>
          </w:p>
          <w:p w:rsidR="006F381B" w:rsidRPr="00360FA1" w:rsidRDefault="006F381B" w:rsidP="00AB3C3C">
            <w:r w:rsidRPr="00360FA1">
              <w:t xml:space="preserve"> Сумма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r w:rsidRPr="00360FA1">
              <w:t xml:space="preserve">               1</w:t>
            </w:r>
          </w:p>
        </w:tc>
        <w:tc>
          <w:tcPr>
            <w:tcW w:w="5939" w:type="dxa"/>
          </w:tcPr>
          <w:p w:rsidR="006F381B" w:rsidRPr="00360FA1" w:rsidRDefault="006F381B" w:rsidP="00AB3C3C">
            <w:r w:rsidRPr="00360FA1">
              <w:t xml:space="preserve">                             2</w:t>
            </w:r>
          </w:p>
        </w:tc>
        <w:tc>
          <w:tcPr>
            <w:tcW w:w="1732" w:type="dxa"/>
          </w:tcPr>
          <w:p w:rsidR="006F381B" w:rsidRPr="00360FA1" w:rsidRDefault="006F381B" w:rsidP="00AB3C3C">
            <w:r w:rsidRPr="00360FA1">
              <w:t xml:space="preserve">        3</w:t>
            </w:r>
          </w:p>
        </w:tc>
      </w:tr>
      <w:tr w:rsidR="006F381B" w:rsidRPr="00360FA1" w:rsidTr="00AB3C3C">
        <w:trPr>
          <w:trHeight w:val="589"/>
        </w:trPr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 xml:space="preserve">               Доходы</w:t>
            </w:r>
          </w:p>
        </w:tc>
        <w:tc>
          <w:tcPr>
            <w:tcW w:w="1732" w:type="dxa"/>
          </w:tcPr>
          <w:p w:rsidR="006F381B" w:rsidRPr="00360FA1" w:rsidRDefault="006F381B" w:rsidP="00AB3C3C"/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1 00 00000 00 0000 000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Доходы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r w:rsidRPr="00360FA1">
              <w:t>1 01 00000 00 0000 000</w:t>
            </w:r>
          </w:p>
        </w:tc>
        <w:tc>
          <w:tcPr>
            <w:tcW w:w="5939" w:type="dxa"/>
          </w:tcPr>
          <w:p w:rsidR="006F381B" w:rsidRPr="00360FA1" w:rsidRDefault="006F381B" w:rsidP="00AB3C3C">
            <w:r w:rsidRPr="00360FA1">
              <w:t xml:space="preserve">НАЛОГИ НА ПРИБЫЛЬ, ДОХОДЫ 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1 01 02000 01 000 110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Налог на доходы физических лиц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136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r w:rsidRPr="00360FA1">
              <w:t>1 06 00000 00 0000 000</w:t>
            </w:r>
          </w:p>
        </w:tc>
        <w:tc>
          <w:tcPr>
            <w:tcW w:w="5939" w:type="dxa"/>
          </w:tcPr>
          <w:p w:rsidR="006F381B" w:rsidRPr="00360FA1" w:rsidRDefault="006F381B" w:rsidP="00AB3C3C">
            <w:r w:rsidRPr="00360FA1">
              <w:t>Налоги на имущество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  <w:r w:rsidRPr="00915FB8">
              <w:rPr>
                <w:b/>
              </w:rPr>
              <w:t xml:space="preserve">   </w:t>
            </w:r>
            <w:r>
              <w:rPr>
                <w:b/>
              </w:rPr>
              <w:t>293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1 06 01000 03 0000 110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Налог на имущество физических лиц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jc w:val="center"/>
              <w:rPr>
                <w:b/>
              </w:rPr>
            </w:pP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1 06 06000 03 0000 110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Земельный налог</w:t>
            </w:r>
          </w:p>
        </w:tc>
        <w:tc>
          <w:tcPr>
            <w:tcW w:w="1732" w:type="dxa"/>
          </w:tcPr>
          <w:p w:rsidR="006F381B" w:rsidRPr="00915FB8" w:rsidRDefault="006F381B" w:rsidP="00664A87">
            <w:pPr>
              <w:jc w:val="center"/>
              <w:rPr>
                <w:b/>
              </w:rPr>
            </w:pPr>
            <w:r>
              <w:rPr>
                <w:b/>
              </w:rPr>
              <w:t>408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Единый сельскохозяйственный налог</w:t>
            </w:r>
          </w:p>
        </w:tc>
        <w:tc>
          <w:tcPr>
            <w:tcW w:w="1732" w:type="dxa"/>
          </w:tcPr>
          <w:p w:rsidR="006F381B" w:rsidRPr="00915FB8" w:rsidRDefault="006F381B" w:rsidP="00664A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915FB8">
              <w:rPr>
                <w:b/>
              </w:rPr>
              <w:t>0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r w:rsidRPr="00360FA1">
              <w:t>Неналоговые доходы</w:t>
            </w:r>
            <w:r>
              <w:t xml:space="preserve"> </w:t>
            </w:r>
          </w:p>
        </w:tc>
        <w:tc>
          <w:tcPr>
            <w:tcW w:w="1732" w:type="dxa"/>
          </w:tcPr>
          <w:p w:rsidR="006F381B" w:rsidRPr="00915FB8" w:rsidRDefault="006F381B" w:rsidP="00664A87">
            <w:pPr>
              <w:jc w:val="center"/>
              <w:rPr>
                <w:b/>
              </w:rPr>
            </w:pPr>
            <w:r>
              <w:rPr>
                <w:b/>
              </w:rPr>
              <w:t>1100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ИТОГО СОБСТВЕННЫХ ДОХОДОВ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jc w:val="center"/>
              <w:rPr>
                <w:b/>
              </w:rPr>
            </w:pPr>
            <w:r>
              <w:rPr>
                <w:b/>
              </w:rPr>
              <w:t>1997</w:t>
            </w:r>
          </w:p>
        </w:tc>
      </w:tr>
      <w:tr w:rsidR="006F381B" w:rsidRPr="00360FA1" w:rsidTr="00664A87">
        <w:trPr>
          <w:trHeight w:val="320"/>
        </w:trPr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Default="006F381B" w:rsidP="00AB3C3C">
            <w:r w:rsidRPr="00360FA1">
              <w:t>ВУС Нац –я оборона</w:t>
            </w:r>
          </w:p>
          <w:p w:rsidR="006F381B" w:rsidRPr="00360FA1" w:rsidRDefault="006F381B" w:rsidP="00AB3C3C"/>
        </w:tc>
        <w:tc>
          <w:tcPr>
            <w:tcW w:w="1732" w:type="dxa"/>
          </w:tcPr>
          <w:p w:rsidR="006F381B" w:rsidRPr="00915FB8" w:rsidRDefault="006F381B" w:rsidP="00664A8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915FB8">
              <w:rPr>
                <w:b/>
              </w:rPr>
              <w:t>9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r>
              <w:t xml:space="preserve">Аренда 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  <w:r w:rsidRPr="00915FB8">
              <w:rPr>
                <w:b/>
              </w:rPr>
              <w:t xml:space="preserve">   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 xml:space="preserve">2 02 01000 03 0000 151 </w:t>
            </w:r>
          </w:p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Дотация от других бюджетов</w:t>
            </w:r>
          </w:p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>бюджетной системы Российской</w:t>
            </w:r>
          </w:p>
          <w:p w:rsidR="006F381B" w:rsidRPr="00360FA1" w:rsidRDefault="006F381B" w:rsidP="00AB3C3C">
            <w:pPr>
              <w:rPr>
                <w:b/>
              </w:rPr>
            </w:pPr>
            <w:r w:rsidRPr="00360FA1">
              <w:rPr>
                <w:b/>
              </w:rPr>
              <w:t xml:space="preserve">Федерации 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  <w:r w:rsidRPr="00915FB8">
              <w:rPr>
                <w:b/>
              </w:rPr>
              <w:t xml:space="preserve">    </w:t>
            </w:r>
          </w:p>
          <w:p w:rsidR="006F381B" w:rsidRPr="00915FB8" w:rsidRDefault="006F381B" w:rsidP="00664A87">
            <w:pPr>
              <w:jc w:val="center"/>
              <w:rPr>
                <w:b/>
              </w:rPr>
            </w:pPr>
            <w:r>
              <w:rPr>
                <w:b/>
              </w:rPr>
              <w:t>1319</w:t>
            </w:r>
          </w:p>
        </w:tc>
      </w:tr>
      <w:tr w:rsidR="006F381B" w:rsidRPr="00360FA1" w:rsidTr="00AB3C3C">
        <w:tc>
          <w:tcPr>
            <w:tcW w:w="2985" w:type="dxa"/>
          </w:tcPr>
          <w:p w:rsidR="006F381B" w:rsidRPr="00360FA1" w:rsidRDefault="006F381B" w:rsidP="00AB3C3C"/>
        </w:tc>
        <w:tc>
          <w:tcPr>
            <w:tcW w:w="5939" w:type="dxa"/>
          </w:tcPr>
          <w:p w:rsidR="006F381B" w:rsidRPr="00360FA1" w:rsidRDefault="006F381B" w:rsidP="00AB3C3C">
            <w:pPr>
              <w:rPr>
                <w:b/>
              </w:rPr>
            </w:pPr>
            <w:r>
              <w:rPr>
                <w:b/>
              </w:rPr>
              <w:t>Субвенции на возмещение расходов в 2015г.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rPr>
                <w:b/>
              </w:rPr>
            </w:pPr>
            <w:r w:rsidRPr="00915FB8">
              <w:rPr>
                <w:b/>
              </w:rPr>
              <w:t xml:space="preserve">    </w:t>
            </w:r>
            <w:r>
              <w:rPr>
                <w:b/>
              </w:rPr>
              <w:t>224</w:t>
            </w:r>
          </w:p>
        </w:tc>
      </w:tr>
      <w:tr w:rsidR="006F381B" w:rsidRPr="00360FA1" w:rsidTr="00AB3C3C">
        <w:tblPrEx>
          <w:tblLook w:val="0000"/>
        </w:tblPrEx>
        <w:trPr>
          <w:trHeight w:val="270"/>
        </w:trPr>
        <w:tc>
          <w:tcPr>
            <w:tcW w:w="2985" w:type="dxa"/>
          </w:tcPr>
          <w:p w:rsidR="006F381B" w:rsidRPr="00360FA1" w:rsidRDefault="006F381B" w:rsidP="00AB3C3C">
            <w:pPr>
              <w:tabs>
                <w:tab w:val="left" w:pos="3945"/>
              </w:tabs>
              <w:ind w:left="108"/>
              <w:rPr>
                <w:sz w:val="32"/>
                <w:szCs w:val="32"/>
              </w:rPr>
            </w:pPr>
          </w:p>
        </w:tc>
        <w:tc>
          <w:tcPr>
            <w:tcW w:w="5939" w:type="dxa"/>
          </w:tcPr>
          <w:p w:rsidR="006F381B" w:rsidRPr="00027CCF" w:rsidRDefault="006F381B" w:rsidP="00AB3C3C">
            <w:pPr>
              <w:tabs>
                <w:tab w:val="left" w:pos="3945"/>
              </w:tabs>
            </w:pPr>
            <w:r w:rsidRPr="00027CCF">
              <w:t>Субвенция на 2016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tabs>
                <w:tab w:val="left" w:pos="3945"/>
              </w:tabs>
              <w:rPr>
                <w:b/>
              </w:rPr>
            </w:pPr>
            <w:r w:rsidRPr="00915FB8">
              <w:rPr>
                <w:b/>
              </w:rPr>
              <w:t xml:space="preserve">    </w:t>
            </w:r>
            <w:r>
              <w:rPr>
                <w:b/>
              </w:rPr>
              <w:t>153</w:t>
            </w:r>
          </w:p>
        </w:tc>
      </w:tr>
      <w:tr w:rsidR="006F381B" w:rsidTr="00AB3C3C">
        <w:tblPrEx>
          <w:tblLook w:val="0000"/>
        </w:tblPrEx>
        <w:trPr>
          <w:trHeight w:val="315"/>
        </w:trPr>
        <w:tc>
          <w:tcPr>
            <w:tcW w:w="2985" w:type="dxa"/>
          </w:tcPr>
          <w:p w:rsidR="006F381B" w:rsidRDefault="006F381B" w:rsidP="00AB3C3C">
            <w:pPr>
              <w:ind w:left="108"/>
              <w:rPr>
                <w:sz w:val="32"/>
                <w:szCs w:val="32"/>
              </w:rPr>
            </w:pPr>
          </w:p>
        </w:tc>
        <w:tc>
          <w:tcPr>
            <w:tcW w:w="5939" w:type="dxa"/>
          </w:tcPr>
          <w:p w:rsidR="006F381B" w:rsidRPr="00D60226" w:rsidRDefault="006F381B" w:rsidP="00AB3C3C">
            <w:pPr>
              <w:ind w:left="108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         </w:t>
            </w:r>
            <w:r w:rsidRPr="00D60226">
              <w:rPr>
                <w:sz w:val="28"/>
                <w:szCs w:val="28"/>
              </w:rPr>
              <w:t>Остаток на 01</w:t>
            </w:r>
            <w:r>
              <w:rPr>
                <w:sz w:val="28"/>
                <w:szCs w:val="28"/>
              </w:rPr>
              <w:t>.</w:t>
            </w:r>
            <w:r w:rsidRPr="00D6022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</w:t>
            </w:r>
            <w:r w:rsidRPr="00D60226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 г.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ind w:left="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29,3</w:t>
            </w:r>
          </w:p>
        </w:tc>
      </w:tr>
      <w:tr w:rsidR="006F381B" w:rsidTr="00AB3C3C">
        <w:tblPrEx>
          <w:tblLook w:val="0000"/>
        </w:tblPrEx>
        <w:trPr>
          <w:trHeight w:val="300"/>
        </w:trPr>
        <w:tc>
          <w:tcPr>
            <w:tcW w:w="2985" w:type="dxa"/>
          </w:tcPr>
          <w:p w:rsidR="006F381B" w:rsidRDefault="006F381B" w:rsidP="00AB3C3C">
            <w:pPr>
              <w:ind w:left="108"/>
              <w:rPr>
                <w:sz w:val="32"/>
                <w:szCs w:val="32"/>
              </w:rPr>
            </w:pPr>
          </w:p>
        </w:tc>
        <w:tc>
          <w:tcPr>
            <w:tcW w:w="5939" w:type="dxa"/>
          </w:tcPr>
          <w:p w:rsidR="006F381B" w:rsidRDefault="006F381B" w:rsidP="00AB3C3C">
            <w:pPr>
              <w:tabs>
                <w:tab w:val="left" w:pos="1005"/>
              </w:tabs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  <w:t>Всего доходов:</w:t>
            </w:r>
          </w:p>
        </w:tc>
        <w:tc>
          <w:tcPr>
            <w:tcW w:w="1732" w:type="dxa"/>
          </w:tcPr>
          <w:p w:rsidR="006F381B" w:rsidRPr="00915FB8" w:rsidRDefault="006F381B" w:rsidP="00AB3C3C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3841,3</w:t>
            </w:r>
          </w:p>
        </w:tc>
      </w:tr>
    </w:tbl>
    <w:p w:rsidR="006F381B" w:rsidRPr="002C213F" w:rsidRDefault="006F381B" w:rsidP="00854BD7"/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</w:t>
      </w: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</w:t>
      </w:r>
    </w:p>
    <w:p w:rsidR="006F381B" w:rsidRDefault="006F381B" w:rsidP="00854BD7">
      <w:pPr>
        <w:rPr>
          <w:sz w:val="40"/>
          <w:szCs w:val="40"/>
        </w:rPr>
      </w:pPr>
      <w:r w:rsidRPr="00A474EC">
        <w:rPr>
          <w:sz w:val="40"/>
          <w:szCs w:val="40"/>
        </w:rPr>
        <w:t xml:space="preserve">                                  </w:t>
      </w:r>
    </w:p>
    <w:p w:rsidR="006F381B" w:rsidRDefault="006F381B" w:rsidP="00854BD7">
      <w:pPr>
        <w:tabs>
          <w:tab w:val="left" w:pos="7260"/>
        </w:tabs>
      </w:pPr>
      <w:r>
        <w:rPr>
          <w:sz w:val="40"/>
          <w:szCs w:val="40"/>
        </w:rPr>
        <w:t xml:space="preserve">                                                                   </w:t>
      </w:r>
      <w:r>
        <w:t xml:space="preserve">          </w:t>
      </w: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Приложение 2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 к Решению Собрания депутатов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сельского поселения</w:t>
      </w:r>
    </w:p>
    <w:p w:rsidR="006F381B" w:rsidRDefault="006F381B" w:rsidP="00854BD7">
      <w:pPr>
        <w:tabs>
          <w:tab w:val="left" w:pos="7260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МО «село Аксай»</w:t>
      </w:r>
    </w:p>
    <w:p w:rsidR="006F381B" w:rsidRDefault="006F381B" w:rsidP="00854BD7">
      <w:pPr>
        <w:tabs>
          <w:tab w:val="left" w:pos="8085"/>
        </w:tabs>
        <w:spacing w:after="0" w:line="240" w:lineRule="auto"/>
        <w:jc w:val="right"/>
        <w:rPr>
          <w:sz w:val="40"/>
          <w:szCs w:val="40"/>
        </w:rPr>
      </w:pPr>
      <w:r>
        <w:tab/>
        <w:t xml:space="preserve">  на 2016 год.  </w:t>
      </w:r>
      <w:r w:rsidRPr="00A474EC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                               </w:t>
      </w:r>
    </w:p>
    <w:p w:rsidR="006F381B" w:rsidRPr="00854BD7" w:rsidRDefault="006F381B" w:rsidP="00854BD7">
      <w:pPr>
        <w:rPr>
          <w:rFonts w:ascii="Times New Roman" w:hAnsi="Times New Roman"/>
          <w:b/>
          <w:sz w:val="32"/>
          <w:szCs w:val="32"/>
        </w:rPr>
      </w:pPr>
      <w:r>
        <w:rPr>
          <w:sz w:val="40"/>
          <w:szCs w:val="40"/>
        </w:rPr>
        <w:t xml:space="preserve">                                </w:t>
      </w:r>
      <w:r w:rsidRPr="00A474EC">
        <w:rPr>
          <w:sz w:val="40"/>
          <w:szCs w:val="40"/>
        </w:rPr>
        <w:t xml:space="preserve"> </w:t>
      </w:r>
      <w:r w:rsidRPr="00854BD7">
        <w:rPr>
          <w:rFonts w:ascii="Times New Roman" w:hAnsi="Times New Roman"/>
          <w:b/>
          <w:sz w:val="32"/>
          <w:szCs w:val="32"/>
        </w:rPr>
        <w:t>Распределение</w:t>
      </w:r>
    </w:p>
    <w:p w:rsidR="006F381B" w:rsidRPr="00854BD7" w:rsidRDefault="006F381B" w:rsidP="00854BD7">
      <w:pPr>
        <w:rPr>
          <w:rFonts w:ascii="Times New Roman" w:hAnsi="Times New Roman"/>
          <w:b/>
          <w:sz w:val="28"/>
          <w:szCs w:val="28"/>
        </w:rPr>
      </w:pPr>
      <w:r w:rsidRPr="00854BD7">
        <w:rPr>
          <w:rFonts w:ascii="Times New Roman" w:hAnsi="Times New Roman"/>
          <w:b/>
          <w:sz w:val="28"/>
          <w:szCs w:val="28"/>
        </w:rPr>
        <w:t>расходов местного бюджета по разделам, подразделам, целевым статьям расходов, видам расходов функциональной  классификации</w:t>
      </w:r>
      <w:r>
        <w:rPr>
          <w:rFonts w:ascii="Times New Roman" w:hAnsi="Times New Roman"/>
          <w:b/>
          <w:sz w:val="28"/>
          <w:szCs w:val="28"/>
        </w:rPr>
        <w:t xml:space="preserve"> расходов РФ</w:t>
      </w:r>
      <w:r w:rsidRPr="00854BD7">
        <w:rPr>
          <w:rFonts w:ascii="Times New Roman" w:hAnsi="Times New Roman"/>
          <w:b/>
          <w:sz w:val="28"/>
          <w:szCs w:val="28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2"/>
        <w:gridCol w:w="846"/>
        <w:gridCol w:w="662"/>
        <w:gridCol w:w="1616"/>
        <w:gridCol w:w="681"/>
        <w:gridCol w:w="1384"/>
      </w:tblGrid>
      <w:tr w:rsidR="006F381B" w:rsidRPr="00360FA1" w:rsidTr="00854BD7">
        <w:trPr>
          <w:trHeight w:val="1128"/>
        </w:trPr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 xml:space="preserve">                  Наименование</w:t>
            </w: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ab/>
              <w:t xml:space="preserve">   показателя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 xml:space="preserve"> Рз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ПР</w:t>
            </w: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rPr>
                <w:b/>
              </w:rPr>
              <w:t xml:space="preserve">      </w:t>
            </w:r>
            <w:r w:rsidRPr="00360FA1">
              <w:t>ЦСР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ВР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Сумма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 xml:space="preserve">                           1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 xml:space="preserve">   2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rPr>
                <w:b/>
              </w:rPr>
              <w:t xml:space="preserve">  </w:t>
            </w:r>
            <w:r w:rsidRPr="00360FA1">
              <w:t>3</w:t>
            </w: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  <w:r w:rsidRPr="00360FA1">
              <w:t>4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rPr>
                <w:b/>
              </w:rPr>
              <w:t xml:space="preserve">  </w:t>
            </w:r>
            <w:r w:rsidRPr="00360FA1">
              <w:t>5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  <w:r w:rsidRPr="00360FA1">
              <w:t>8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Общегосударственные вопросы</w:t>
            </w:r>
          </w:p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-                                             Всего: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01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83466C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Аппарат администрации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01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04</w:t>
            </w: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002 0400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500</w:t>
            </w:r>
          </w:p>
        </w:tc>
        <w:tc>
          <w:tcPr>
            <w:tcW w:w="1384" w:type="dxa"/>
          </w:tcPr>
          <w:p w:rsidR="006F381B" w:rsidRPr="006D16E4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  <w:r>
              <w:rPr>
                <w:b/>
              </w:rPr>
              <w:t>1024,3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 xml:space="preserve">Резервный фонд администрации, на </w:t>
            </w: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чрезвычайные, стихийные и другие не</w:t>
            </w: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предвиденные ситуации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  <w:p w:rsidR="006F381B" w:rsidRPr="00360FA1" w:rsidRDefault="006F381B" w:rsidP="00AB3C3C"/>
          <w:p w:rsidR="006F381B" w:rsidRPr="00360FA1" w:rsidRDefault="006F381B" w:rsidP="00AB3C3C">
            <w:r w:rsidRPr="00360FA1">
              <w:t>01</w:t>
            </w:r>
            <w:r>
              <w:t>12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>
              <w:t>0700400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</w:p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013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ЖКХ -                             Всего: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05</w:t>
            </w:r>
            <w:r>
              <w:rPr>
                <w:b/>
              </w:rPr>
              <w:t>03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>
              <w:rPr>
                <w:b/>
              </w:rPr>
              <w:t>6000500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  <w:r>
              <w:rPr>
                <w:b/>
              </w:rPr>
              <w:t>2439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В т.ч.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Выборные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Национальная оборона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02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03</w:t>
            </w: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0013600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121</w:t>
            </w:r>
          </w:p>
        </w:tc>
        <w:tc>
          <w:tcPr>
            <w:tcW w:w="1384" w:type="dxa"/>
          </w:tcPr>
          <w:p w:rsidR="006F381B" w:rsidRPr="006D16E4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Образование-   Всего: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Централизованная бухгалтерия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08</w:t>
            </w:r>
            <w:r>
              <w:t>14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0939900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500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  <w:r>
              <w:t>259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 xml:space="preserve">Культура    </w:t>
            </w:r>
            <w:r>
              <w:rPr>
                <w:b/>
              </w:rPr>
              <w:t xml:space="preserve">    </w:t>
            </w:r>
            <w:r w:rsidRPr="00360FA1">
              <w:rPr>
                <w:b/>
              </w:rPr>
              <w:t xml:space="preserve"> Всего: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08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СДК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0801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4409900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001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  <w:tab w:val="center" w:pos="2376"/>
              </w:tabs>
            </w:pPr>
            <w:r w:rsidRPr="00360FA1">
              <w:t>Библиотека</w:t>
            </w:r>
            <w:r w:rsidRPr="00360FA1">
              <w:tab/>
            </w:r>
            <w:r w:rsidRPr="00360FA1">
              <w:tab/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08</w:t>
            </w:r>
            <w:r>
              <w:t>01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4429900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001</w:t>
            </w: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Народные театры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Здравоохранение и спорт-  Всего: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09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rPr>
          <w:trHeight w:val="480"/>
        </w:trPr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Мероприятия по спорту</w:t>
            </w:r>
            <w:r>
              <w:t xml:space="preserve"> выборные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 w:rsidRPr="00360FA1">
              <w:t>09</w:t>
            </w:r>
            <w:r>
              <w:t>08</w:t>
            </w: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 xml:space="preserve">5129700 </w:t>
            </w: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  <w:r>
              <w:t>500</w:t>
            </w:r>
          </w:p>
        </w:tc>
        <w:tc>
          <w:tcPr>
            <w:tcW w:w="1384" w:type="dxa"/>
          </w:tcPr>
          <w:p w:rsidR="006F381B" w:rsidRPr="006D16E4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</w:p>
        </w:tc>
      </w:tr>
      <w:tr w:rsidR="006F381B" w:rsidRPr="00360FA1" w:rsidTr="00854BD7">
        <w:trPr>
          <w:trHeight w:val="360"/>
        </w:trPr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rPr>
          <w:trHeight w:val="345"/>
        </w:trPr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rPr>
          <w:trHeight w:val="330"/>
        </w:trPr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  <w:r w:rsidRPr="00360FA1">
              <w:rPr>
                <w:b/>
              </w:rPr>
              <w:t>Всего  по  МО</w:t>
            </w: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83466C" w:rsidRDefault="006F381B" w:rsidP="00AB3C3C">
            <w:pPr>
              <w:tabs>
                <w:tab w:val="left" w:pos="1260"/>
              </w:tabs>
              <w:jc w:val="center"/>
              <w:rPr>
                <w:b/>
              </w:rPr>
            </w:pPr>
            <w:r>
              <w:rPr>
                <w:b/>
              </w:rPr>
              <w:t>3841,3</w:t>
            </w:r>
          </w:p>
        </w:tc>
      </w:tr>
      <w:tr w:rsidR="006F381B" w:rsidRPr="00360FA1" w:rsidTr="00854BD7">
        <w:tc>
          <w:tcPr>
            <w:tcW w:w="4382" w:type="dxa"/>
          </w:tcPr>
          <w:p w:rsidR="006F381B" w:rsidRPr="00360FA1" w:rsidRDefault="006F381B" w:rsidP="00AB3C3C">
            <w:pPr>
              <w:tabs>
                <w:tab w:val="left" w:pos="1260"/>
              </w:tabs>
            </w:pPr>
          </w:p>
        </w:tc>
        <w:tc>
          <w:tcPr>
            <w:tcW w:w="84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62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616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681" w:type="dxa"/>
          </w:tcPr>
          <w:p w:rsidR="006F381B" w:rsidRPr="00360FA1" w:rsidRDefault="006F381B" w:rsidP="00AB3C3C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1384" w:type="dxa"/>
          </w:tcPr>
          <w:p w:rsidR="006F381B" w:rsidRPr="00360FA1" w:rsidRDefault="006F381B" w:rsidP="00AB3C3C">
            <w:pPr>
              <w:tabs>
                <w:tab w:val="left" w:pos="1260"/>
              </w:tabs>
              <w:jc w:val="center"/>
            </w:pPr>
          </w:p>
        </w:tc>
      </w:tr>
      <w:tr w:rsidR="006F381B" w:rsidRPr="00360FA1" w:rsidTr="00854BD7">
        <w:tblPrEx>
          <w:tblLook w:val="0000"/>
        </w:tblPrEx>
        <w:trPr>
          <w:trHeight w:val="504"/>
        </w:trPr>
        <w:tc>
          <w:tcPr>
            <w:tcW w:w="9571" w:type="dxa"/>
            <w:gridSpan w:val="6"/>
          </w:tcPr>
          <w:p w:rsidR="006F381B" w:rsidRPr="00360FA1" w:rsidRDefault="006F381B" w:rsidP="00AB3C3C">
            <w:pPr>
              <w:tabs>
                <w:tab w:val="left" w:pos="1260"/>
              </w:tabs>
              <w:ind w:left="108"/>
              <w:rPr>
                <w:b/>
                <w:sz w:val="28"/>
                <w:szCs w:val="28"/>
              </w:rPr>
            </w:pPr>
          </w:p>
        </w:tc>
      </w:tr>
    </w:tbl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rPr>
          <w:sz w:val="32"/>
          <w:szCs w:val="32"/>
        </w:rPr>
      </w:pPr>
    </w:p>
    <w:p w:rsidR="006F381B" w:rsidRDefault="006F381B" w:rsidP="00854BD7">
      <w:pPr>
        <w:tabs>
          <w:tab w:val="left" w:pos="7260"/>
        </w:tabs>
      </w:pPr>
      <w:r>
        <w:rPr>
          <w:sz w:val="40"/>
          <w:szCs w:val="40"/>
        </w:rPr>
        <w:t xml:space="preserve">                                                                   </w:t>
      </w:r>
      <w:r>
        <w:t xml:space="preserve">          </w:t>
      </w: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</w:pPr>
    </w:p>
    <w:p w:rsidR="006F381B" w:rsidRDefault="006F381B" w:rsidP="00854BD7">
      <w:pPr>
        <w:tabs>
          <w:tab w:val="left" w:pos="7260"/>
        </w:tabs>
        <w:jc w:val="right"/>
      </w:pPr>
      <w:r>
        <w:t xml:space="preserve">  Приложение 3</w:t>
      </w:r>
    </w:p>
    <w:p w:rsidR="006F381B" w:rsidRPr="00854BD7" w:rsidRDefault="006F381B" w:rsidP="00854BD7">
      <w:pPr>
        <w:tabs>
          <w:tab w:val="left" w:pos="72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4B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854BD7">
        <w:rPr>
          <w:rFonts w:ascii="Times New Roman" w:hAnsi="Times New Roman"/>
          <w:sz w:val="24"/>
          <w:szCs w:val="24"/>
        </w:rPr>
        <w:t xml:space="preserve">  к Решению Собрания </w:t>
      </w:r>
      <w:r>
        <w:rPr>
          <w:rFonts w:ascii="Times New Roman" w:hAnsi="Times New Roman"/>
          <w:sz w:val="24"/>
          <w:szCs w:val="24"/>
        </w:rPr>
        <w:t xml:space="preserve">депутатов </w:t>
      </w:r>
    </w:p>
    <w:p w:rsidR="006F381B" w:rsidRPr="00854BD7" w:rsidRDefault="006F381B" w:rsidP="00854BD7">
      <w:pPr>
        <w:tabs>
          <w:tab w:val="left" w:pos="7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54B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54BD7">
        <w:rPr>
          <w:rFonts w:ascii="Times New Roman" w:hAnsi="Times New Roman"/>
          <w:sz w:val="24"/>
          <w:szCs w:val="24"/>
        </w:rPr>
        <w:t>сельского поселения</w:t>
      </w:r>
    </w:p>
    <w:p w:rsidR="006F381B" w:rsidRDefault="006F381B" w:rsidP="00854BD7">
      <w:pPr>
        <w:tabs>
          <w:tab w:val="left" w:pos="7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54B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54BD7">
        <w:rPr>
          <w:rFonts w:ascii="Times New Roman" w:hAnsi="Times New Roman"/>
          <w:sz w:val="24"/>
          <w:szCs w:val="24"/>
        </w:rPr>
        <w:t xml:space="preserve">МО </w:t>
      </w:r>
      <w:r>
        <w:rPr>
          <w:rFonts w:ascii="Times New Roman" w:hAnsi="Times New Roman"/>
          <w:sz w:val="24"/>
          <w:szCs w:val="24"/>
        </w:rPr>
        <w:t>«село Аксай»</w:t>
      </w:r>
      <w:r w:rsidRPr="00854BD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6F381B" w:rsidRPr="00854BD7" w:rsidRDefault="006F381B" w:rsidP="00854BD7">
      <w:pPr>
        <w:tabs>
          <w:tab w:val="left" w:pos="7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54BD7">
        <w:rPr>
          <w:rFonts w:ascii="Times New Roman" w:hAnsi="Times New Roman"/>
          <w:sz w:val="24"/>
          <w:szCs w:val="24"/>
        </w:rPr>
        <w:t>на 2016</w:t>
      </w:r>
      <w:r>
        <w:t xml:space="preserve"> год.</w:t>
      </w:r>
    </w:p>
    <w:p w:rsidR="006F381B" w:rsidRPr="004D46A5" w:rsidRDefault="006F381B" w:rsidP="00854BD7">
      <w:pPr>
        <w:tabs>
          <w:tab w:val="left" w:pos="7890"/>
        </w:tabs>
        <w:jc w:val="center"/>
        <w:rPr>
          <w:b/>
          <w:sz w:val="32"/>
          <w:szCs w:val="32"/>
        </w:rPr>
      </w:pPr>
      <w:r w:rsidRPr="004D46A5">
        <w:rPr>
          <w:b/>
          <w:sz w:val="32"/>
          <w:szCs w:val="32"/>
        </w:rPr>
        <w:t>Распределение</w:t>
      </w:r>
    </w:p>
    <w:p w:rsidR="006F381B" w:rsidRDefault="006F381B" w:rsidP="00854BD7">
      <w:pPr>
        <w:rPr>
          <w:b/>
        </w:rPr>
      </w:pPr>
      <w:r w:rsidRPr="004D46A5">
        <w:rPr>
          <w:b/>
        </w:rPr>
        <w:t xml:space="preserve">    </w:t>
      </w:r>
      <w:r>
        <w:rPr>
          <w:b/>
        </w:rPr>
        <w:t xml:space="preserve">    р</w:t>
      </w:r>
      <w:r w:rsidRPr="004D46A5">
        <w:rPr>
          <w:b/>
        </w:rPr>
        <w:t xml:space="preserve">асходов местного </w:t>
      </w:r>
      <w:r>
        <w:rPr>
          <w:b/>
        </w:rPr>
        <w:t xml:space="preserve">бюджета по ведомственной классификации расходов бюджетов   </w:t>
      </w:r>
    </w:p>
    <w:p w:rsidR="006F381B" w:rsidRPr="004D46A5" w:rsidRDefault="006F381B" w:rsidP="00854BD7">
      <w:pPr>
        <w:rPr>
          <w:b/>
        </w:rPr>
      </w:pPr>
      <w:r>
        <w:rPr>
          <w:b/>
        </w:rPr>
        <w:t xml:space="preserve">                            Российской Федерации</w:t>
      </w:r>
    </w:p>
    <w:tbl>
      <w:tblPr>
        <w:tblW w:w="115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"/>
        <w:gridCol w:w="4860"/>
        <w:gridCol w:w="720"/>
        <w:gridCol w:w="720"/>
        <w:gridCol w:w="720"/>
        <w:gridCol w:w="1620"/>
        <w:gridCol w:w="720"/>
        <w:gridCol w:w="1800"/>
      </w:tblGrid>
      <w:tr w:rsidR="006F381B" w:rsidTr="00AB3C3C">
        <w:trPr>
          <w:gridBefore w:val="1"/>
          <w:wBefore w:w="360" w:type="dxa"/>
          <w:trHeight w:val="85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Наименование главного</w:t>
            </w:r>
          </w:p>
          <w:p w:rsidR="006F381B" w:rsidRPr="00E00CF2" w:rsidRDefault="006F381B" w:rsidP="00AB3C3C">
            <w:pPr>
              <w:rPr>
                <w:b/>
              </w:rPr>
            </w:pPr>
            <w:r>
              <w:rPr>
                <w:b/>
              </w:rPr>
              <w:t>распорядителя кредитов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Гл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ЦСР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Сумма</w:t>
            </w:r>
          </w:p>
        </w:tc>
      </w:tr>
      <w:tr w:rsidR="006F381B" w:rsidTr="00AB3C3C">
        <w:trPr>
          <w:gridBefore w:val="1"/>
          <w:wBefore w:w="360" w:type="dxa"/>
          <w:trHeight w:val="34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                       1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    7</w:t>
            </w:r>
          </w:p>
        </w:tc>
      </w:tr>
      <w:tr w:rsidR="006F381B" w:rsidTr="00AB3C3C">
        <w:trPr>
          <w:gridBefore w:val="1"/>
          <w:wBefore w:w="360" w:type="dxa"/>
          <w:trHeight w:val="720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</w:p>
          <w:p w:rsidR="006F381B" w:rsidRPr="00E00CF2" w:rsidRDefault="006F381B" w:rsidP="00AB3C3C">
            <w:pPr>
              <w:rPr>
                <w:b/>
              </w:rPr>
            </w:pPr>
            <w:r w:rsidRPr="00E00CF2">
              <w:rPr>
                <w:b/>
              </w:rPr>
              <w:t>1.</w:t>
            </w:r>
            <w:r>
              <w:rPr>
                <w:b/>
              </w:rPr>
              <w:t>Администрация МО-Всего: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gridBefore w:val="1"/>
          <w:wBefore w:w="360" w:type="dxa"/>
          <w:trHeight w:val="70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Общегосударственные вопросы-Всего: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</w:tr>
      <w:tr w:rsidR="006F381B" w:rsidTr="00AB3C3C">
        <w:trPr>
          <w:gridBefore w:val="1"/>
          <w:wBefore w:w="360" w:type="dxa"/>
          <w:trHeight w:val="34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в.т.ч. Аппарат администрации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0020400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012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1024,3</w:t>
            </w:r>
          </w:p>
        </w:tc>
      </w:tr>
      <w:tr w:rsidR="006F381B" w:rsidTr="00AB3C3C">
        <w:trPr>
          <w:gridBefore w:val="1"/>
          <w:wBefore w:w="360" w:type="dxa"/>
          <w:trHeight w:val="720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Резервный фонд администрации,на чрезвычайные,стихийные и другие не предвиденные ситуации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01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12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0700400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013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gridBefore w:val="1"/>
          <w:wBefore w:w="360" w:type="dxa"/>
          <w:trHeight w:val="705"/>
        </w:trPr>
        <w:tc>
          <w:tcPr>
            <w:tcW w:w="4860" w:type="dxa"/>
          </w:tcPr>
          <w:p w:rsidR="006F381B" w:rsidRDefault="006F381B" w:rsidP="00AB3C3C">
            <w:pPr>
              <w:tabs>
                <w:tab w:val="left" w:pos="3675"/>
              </w:tabs>
              <w:rPr>
                <w:b/>
              </w:rPr>
            </w:pPr>
            <w:r>
              <w:rPr>
                <w:b/>
              </w:rPr>
              <w:t xml:space="preserve">ЖКХ-                              </w:t>
            </w:r>
            <w:r>
              <w:rPr>
                <w:b/>
              </w:rPr>
              <w:tab/>
              <w:t>Всего: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6000500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001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2439</w:t>
            </w:r>
          </w:p>
        </w:tc>
      </w:tr>
      <w:tr w:rsidR="006F381B" w:rsidTr="00AB3C3C">
        <w:trPr>
          <w:gridBefore w:val="1"/>
          <w:wBefore w:w="360" w:type="dxa"/>
          <w:trHeight w:val="34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в т.ч.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gridBefore w:val="1"/>
          <w:wBefore w:w="360" w:type="dxa"/>
          <w:trHeight w:val="360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gridBefore w:val="1"/>
          <w:wBefore w:w="360" w:type="dxa"/>
          <w:trHeight w:val="345"/>
        </w:trPr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trHeight w:val="525"/>
        </w:trPr>
        <w:tc>
          <w:tcPr>
            <w:tcW w:w="360" w:type="dxa"/>
            <w:vMerge w:val="restart"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0013600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  119</w:t>
            </w:r>
          </w:p>
        </w:tc>
      </w:tr>
      <w:tr w:rsidR="006F381B" w:rsidTr="00AB3C3C">
        <w:trPr>
          <w:trHeight w:val="540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trHeight w:val="34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trHeight w:val="52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Образование-Всего: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6F381B" w:rsidTr="00AB3C3C">
        <w:trPr>
          <w:trHeight w:val="360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в т.ч. Централизованная бухгалтерия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4529900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001</w:t>
            </w: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 xml:space="preserve">        259</w:t>
            </w:r>
          </w:p>
        </w:tc>
      </w:tr>
      <w:tr w:rsidR="006F381B" w:rsidTr="00AB3C3C">
        <w:trPr>
          <w:trHeight w:val="34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Культура      -Всего: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trHeight w:val="52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E00CF2" w:rsidRDefault="006F381B" w:rsidP="00AB3C3C">
            <w:r>
              <w:t>в т.ч. сельские клубы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>
            <w:r>
              <w:t>08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01</w:t>
            </w:r>
          </w:p>
        </w:tc>
        <w:tc>
          <w:tcPr>
            <w:tcW w:w="1620" w:type="dxa"/>
          </w:tcPr>
          <w:p w:rsidR="006F381B" w:rsidRPr="00E00CF2" w:rsidRDefault="006F381B" w:rsidP="00AB3C3C">
            <w:r>
              <w:t>4400000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327</w:t>
            </w:r>
          </w:p>
        </w:tc>
        <w:tc>
          <w:tcPr>
            <w:tcW w:w="1800" w:type="dxa"/>
          </w:tcPr>
          <w:p w:rsidR="006F381B" w:rsidRPr="00E00CF2" w:rsidRDefault="006F381B" w:rsidP="00AB3C3C"/>
        </w:tc>
      </w:tr>
      <w:tr w:rsidR="006F381B" w:rsidTr="00AB3C3C">
        <w:trPr>
          <w:trHeight w:val="360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Библиотеки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>
            <w:r>
              <w:t>08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01</w:t>
            </w:r>
          </w:p>
        </w:tc>
        <w:tc>
          <w:tcPr>
            <w:tcW w:w="1620" w:type="dxa"/>
          </w:tcPr>
          <w:p w:rsidR="006F381B" w:rsidRPr="00E00CF2" w:rsidRDefault="006F381B" w:rsidP="00AB3C3C">
            <w:r>
              <w:t>4420000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327</w:t>
            </w:r>
          </w:p>
        </w:tc>
        <w:tc>
          <w:tcPr>
            <w:tcW w:w="1800" w:type="dxa"/>
          </w:tcPr>
          <w:p w:rsidR="006F381B" w:rsidRPr="00E00CF2" w:rsidRDefault="006F381B" w:rsidP="00AB3C3C"/>
        </w:tc>
      </w:tr>
      <w:tr w:rsidR="006F381B" w:rsidTr="00AB3C3C">
        <w:trPr>
          <w:trHeight w:val="34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народные театры и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>
            <w:r>
              <w:t>08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01</w:t>
            </w:r>
          </w:p>
        </w:tc>
        <w:tc>
          <w:tcPr>
            <w:tcW w:w="1620" w:type="dxa"/>
          </w:tcPr>
          <w:p w:rsidR="006F381B" w:rsidRPr="00E00CF2" w:rsidRDefault="006F381B" w:rsidP="00AB3C3C">
            <w:r>
              <w:t>4430000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327</w:t>
            </w:r>
          </w:p>
        </w:tc>
        <w:tc>
          <w:tcPr>
            <w:tcW w:w="1800" w:type="dxa"/>
          </w:tcPr>
          <w:p w:rsidR="006F381B" w:rsidRPr="00E00CF2" w:rsidRDefault="006F381B" w:rsidP="00AB3C3C"/>
        </w:tc>
      </w:tr>
      <w:tr w:rsidR="006F381B" w:rsidTr="00AB3C3C">
        <w:trPr>
          <w:trHeight w:val="52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Здравоохранение и спорт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>
            <w:r>
              <w:t>09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16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1800" w:type="dxa"/>
          </w:tcPr>
          <w:p w:rsidR="006F381B" w:rsidRPr="00E00CF2" w:rsidRDefault="006F381B" w:rsidP="00AB3C3C"/>
        </w:tc>
      </w:tr>
      <w:tr w:rsidR="006F381B" w:rsidTr="00AB3C3C">
        <w:trPr>
          <w:trHeight w:val="360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E00CF2" w:rsidRDefault="006F381B" w:rsidP="00AB3C3C">
            <w:r>
              <w:t>в т.ч. мероприятия  по спорту и выборные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>
            <w:r>
              <w:t>09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08</w:t>
            </w:r>
          </w:p>
        </w:tc>
        <w:tc>
          <w:tcPr>
            <w:tcW w:w="1620" w:type="dxa"/>
          </w:tcPr>
          <w:p w:rsidR="006F381B" w:rsidRPr="00E00CF2" w:rsidRDefault="006F381B" w:rsidP="00AB3C3C">
            <w:r>
              <w:t>5129700</w:t>
            </w:r>
          </w:p>
        </w:tc>
        <w:tc>
          <w:tcPr>
            <w:tcW w:w="720" w:type="dxa"/>
          </w:tcPr>
          <w:p w:rsidR="006F381B" w:rsidRPr="00E00CF2" w:rsidRDefault="006F381B" w:rsidP="00AB3C3C">
            <w:r>
              <w:t>012</w:t>
            </w:r>
          </w:p>
        </w:tc>
        <w:tc>
          <w:tcPr>
            <w:tcW w:w="1800" w:type="dxa"/>
          </w:tcPr>
          <w:p w:rsidR="006F381B" w:rsidRPr="00E00CF2" w:rsidRDefault="006F381B" w:rsidP="00AB3C3C"/>
        </w:tc>
      </w:tr>
      <w:tr w:rsidR="006F381B" w:rsidTr="00AB3C3C">
        <w:trPr>
          <w:trHeight w:val="465"/>
        </w:trPr>
        <w:tc>
          <w:tcPr>
            <w:tcW w:w="360" w:type="dxa"/>
            <w:vMerge/>
            <w:tcBorders>
              <w:left w:val="nil"/>
            </w:tcBorders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4860" w:type="dxa"/>
          </w:tcPr>
          <w:p w:rsidR="006F381B" w:rsidRPr="00FE7A78" w:rsidRDefault="006F381B" w:rsidP="00AB3C3C">
            <w:pPr>
              <w:rPr>
                <w:b/>
              </w:rPr>
            </w:pPr>
            <w:r w:rsidRPr="00FE7A78">
              <w:rPr>
                <w:b/>
              </w:rPr>
              <w:t>Всего по МО</w:t>
            </w:r>
          </w:p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1620" w:type="dxa"/>
          </w:tcPr>
          <w:p w:rsidR="006F381B" w:rsidRPr="00E00CF2" w:rsidRDefault="006F381B" w:rsidP="00AB3C3C"/>
        </w:tc>
        <w:tc>
          <w:tcPr>
            <w:tcW w:w="720" w:type="dxa"/>
          </w:tcPr>
          <w:p w:rsidR="006F381B" w:rsidRPr="00E00CF2" w:rsidRDefault="006F381B" w:rsidP="00AB3C3C"/>
        </w:tc>
        <w:tc>
          <w:tcPr>
            <w:tcW w:w="1800" w:type="dxa"/>
          </w:tcPr>
          <w:p w:rsidR="006F381B" w:rsidRPr="003B40D8" w:rsidRDefault="006F381B" w:rsidP="00AB3C3C">
            <w:pPr>
              <w:rPr>
                <w:b/>
              </w:rPr>
            </w:pPr>
            <w:r w:rsidRPr="003B40D8">
              <w:rPr>
                <w:b/>
              </w:rPr>
              <w:t xml:space="preserve">      </w:t>
            </w:r>
            <w:r>
              <w:rPr>
                <w:b/>
              </w:rPr>
              <w:t>3841,3</w:t>
            </w:r>
          </w:p>
        </w:tc>
      </w:tr>
      <w:tr w:rsidR="006F381B" w:rsidTr="00AB3C3C">
        <w:trPr>
          <w:gridBefore w:val="1"/>
          <w:wBefore w:w="360" w:type="dxa"/>
          <w:trHeight w:val="405"/>
        </w:trPr>
        <w:tc>
          <w:tcPr>
            <w:tcW w:w="4860" w:type="dxa"/>
          </w:tcPr>
          <w:p w:rsidR="006F381B" w:rsidRDefault="006F381B" w:rsidP="00AB3C3C">
            <w:pPr>
              <w:ind w:left="540"/>
              <w:rPr>
                <w:b/>
              </w:rPr>
            </w:pPr>
            <w:r>
              <w:rPr>
                <w:b/>
              </w:rPr>
              <w:t>в т.ч. оплата труда</w:t>
            </w:r>
            <w:r w:rsidRPr="004D46A5">
              <w:rPr>
                <w:b/>
              </w:rPr>
              <w:t xml:space="preserve">                            </w:t>
            </w: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6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720" w:type="dxa"/>
          </w:tcPr>
          <w:p w:rsidR="006F381B" w:rsidRDefault="006F381B" w:rsidP="00AB3C3C">
            <w:pPr>
              <w:rPr>
                <w:b/>
              </w:rPr>
            </w:pPr>
          </w:p>
        </w:tc>
        <w:tc>
          <w:tcPr>
            <w:tcW w:w="1800" w:type="dxa"/>
          </w:tcPr>
          <w:p w:rsidR="006F381B" w:rsidRDefault="006F381B" w:rsidP="00AB3C3C">
            <w:pPr>
              <w:rPr>
                <w:b/>
              </w:rPr>
            </w:pPr>
          </w:p>
        </w:tc>
      </w:tr>
      <w:tr w:rsidR="006F381B" w:rsidTr="00AB3C3C">
        <w:trPr>
          <w:gridBefore w:val="1"/>
          <w:wBefore w:w="360" w:type="dxa"/>
          <w:trHeight w:val="360"/>
        </w:trPr>
        <w:tc>
          <w:tcPr>
            <w:tcW w:w="486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72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72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72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162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72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  <w:tc>
          <w:tcPr>
            <w:tcW w:w="1800" w:type="dxa"/>
          </w:tcPr>
          <w:p w:rsidR="006F381B" w:rsidRPr="004D46A5" w:rsidRDefault="006F381B" w:rsidP="00AB3C3C">
            <w:pPr>
              <w:ind w:left="540"/>
              <w:rPr>
                <w:b/>
              </w:rPr>
            </w:pPr>
          </w:p>
        </w:tc>
      </w:tr>
    </w:tbl>
    <w:p w:rsidR="006F381B" w:rsidRDefault="006F381B" w:rsidP="005676D4">
      <w:pPr>
        <w:ind w:left="5040"/>
        <w:jc w:val="center"/>
        <w:rPr>
          <w:b/>
        </w:rPr>
      </w:pPr>
    </w:p>
    <w:p w:rsidR="006F381B" w:rsidRDefault="006F381B" w:rsidP="005676D4">
      <w:pPr>
        <w:ind w:left="5040"/>
        <w:jc w:val="center"/>
        <w:rPr>
          <w:b/>
        </w:rPr>
      </w:pPr>
    </w:p>
    <w:sectPr w:rsidR="006F381B" w:rsidSect="00D5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16423"/>
    <w:rsid w:val="00027CCF"/>
    <w:rsid w:val="00034619"/>
    <w:rsid w:val="00035CDB"/>
    <w:rsid w:val="00035E9C"/>
    <w:rsid w:val="00040C63"/>
    <w:rsid w:val="00051649"/>
    <w:rsid w:val="00074B32"/>
    <w:rsid w:val="000A7083"/>
    <w:rsid w:val="000B6B2A"/>
    <w:rsid w:val="000B7604"/>
    <w:rsid w:val="00114EC1"/>
    <w:rsid w:val="0012795E"/>
    <w:rsid w:val="00130E58"/>
    <w:rsid w:val="00162E13"/>
    <w:rsid w:val="001B0C87"/>
    <w:rsid w:val="001C2E57"/>
    <w:rsid w:val="001D507D"/>
    <w:rsid w:val="001E085A"/>
    <w:rsid w:val="001F3952"/>
    <w:rsid w:val="002110BC"/>
    <w:rsid w:val="0021618C"/>
    <w:rsid w:val="002311C8"/>
    <w:rsid w:val="002312B9"/>
    <w:rsid w:val="00244DCE"/>
    <w:rsid w:val="002841E0"/>
    <w:rsid w:val="002A5215"/>
    <w:rsid w:val="002C213F"/>
    <w:rsid w:val="002D336C"/>
    <w:rsid w:val="002E2658"/>
    <w:rsid w:val="003109D7"/>
    <w:rsid w:val="003207D5"/>
    <w:rsid w:val="0032665A"/>
    <w:rsid w:val="0035686A"/>
    <w:rsid w:val="00360FA1"/>
    <w:rsid w:val="00375CD3"/>
    <w:rsid w:val="00387E68"/>
    <w:rsid w:val="003B3F9B"/>
    <w:rsid w:val="003B40D8"/>
    <w:rsid w:val="003C0A98"/>
    <w:rsid w:val="003D2252"/>
    <w:rsid w:val="003D4365"/>
    <w:rsid w:val="003F0B76"/>
    <w:rsid w:val="004020C6"/>
    <w:rsid w:val="0042135E"/>
    <w:rsid w:val="00431A78"/>
    <w:rsid w:val="0045659A"/>
    <w:rsid w:val="004757DF"/>
    <w:rsid w:val="004824C5"/>
    <w:rsid w:val="004C67EE"/>
    <w:rsid w:val="004D46A5"/>
    <w:rsid w:val="004D5CC3"/>
    <w:rsid w:val="004F1FDF"/>
    <w:rsid w:val="00513BEF"/>
    <w:rsid w:val="0052738A"/>
    <w:rsid w:val="00541CD5"/>
    <w:rsid w:val="005676D4"/>
    <w:rsid w:val="00580E36"/>
    <w:rsid w:val="00594203"/>
    <w:rsid w:val="005A04E2"/>
    <w:rsid w:val="005A5097"/>
    <w:rsid w:val="005B2BBE"/>
    <w:rsid w:val="005C1BBA"/>
    <w:rsid w:val="005E741D"/>
    <w:rsid w:val="005F1176"/>
    <w:rsid w:val="0061123F"/>
    <w:rsid w:val="006156A1"/>
    <w:rsid w:val="0061682E"/>
    <w:rsid w:val="00646EE8"/>
    <w:rsid w:val="006641AF"/>
    <w:rsid w:val="00664A87"/>
    <w:rsid w:val="00683B49"/>
    <w:rsid w:val="006C1035"/>
    <w:rsid w:val="006D16E4"/>
    <w:rsid w:val="006E4C4F"/>
    <w:rsid w:val="006F2579"/>
    <w:rsid w:val="006F381B"/>
    <w:rsid w:val="007069EE"/>
    <w:rsid w:val="007257C8"/>
    <w:rsid w:val="00743F15"/>
    <w:rsid w:val="00746AA0"/>
    <w:rsid w:val="00784594"/>
    <w:rsid w:val="00786DF0"/>
    <w:rsid w:val="007902EA"/>
    <w:rsid w:val="00793CD6"/>
    <w:rsid w:val="007D1EB3"/>
    <w:rsid w:val="007E3FBA"/>
    <w:rsid w:val="007F2627"/>
    <w:rsid w:val="00833066"/>
    <w:rsid w:val="0083466C"/>
    <w:rsid w:val="00854BD7"/>
    <w:rsid w:val="00861392"/>
    <w:rsid w:val="00886A05"/>
    <w:rsid w:val="00896D40"/>
    <w:rsid w:val="008A381D"/>
    <w:rsid w:val="008A598B"/>
    <w:rsid w:val="008D5761"/>
    <w:rsid w:val="008D7FE3"/>
    <w:rsid w:val="008E4EE5"/>
    <w:rsid w:val="008F5463"/>
    <w:rsid w:val="00915FB8"/>
    <w:rsid w:val="00922457"/>
    <w:rsid w:val="009238C4"/>
    <w:rsid w:val="00925B02"/>
    <w:rsid w:val="00931809"/>
    <w:rsid w:val="0093694A"/>
    <w:rsid w:val="00953360"/>
    <w:rsid w:val="00954E39"/>
    <w:rsid w:val="00957FB2"/>
    <w:rsid w:val="00963450"/>
    <w:rsid w:val="00996359"/>
    <w:rsid w:val="009A307C"/>
    <w:rsid w:val="009A6647"/>
    <w:rsid w:val="009C1A08"/>
    <w:rsid w:val="009D6AB1"/>
    <w:rsid w:val="009E14B2"/>
    <w:rsid w:val="009E6915"/>
    <w:rsid w:val="009E7FA3"/>
    <w:rsid w:val="00A474EC"/>
    <w:rsid w:val="00A565E3"/>
    <w:rsid w:val="00A83439"/>
    <w:rsid w:val="00A835BD"/>
    <w:rsid w:val="00AB3C3C"/>
    <w:rsid w:val="00AE4242"/>
    <w:rsid w:val="00AF4209"/>
    <w:rsid w:val="00AF610C"/>
    <w:rsid w:val="00AF74E9"/>
    <w:rsid w:val="00B11793"/>
    <w:rsid w:val="00B35410"/>
    <w:rsid w:val="00B40D14"/>
    <w:rsid w:val="00B40E87"/>
    <w:rsid w:val="00B52C15"/>
    <w:rsid w:val="00BA1F0D"/>
    <w:rsid w:val="00BA47EF"/>
    <w:rsid w:val="00BD42A5"/>
    <w:rsid w:val="00BE07FD"/>
    <w:rsid w:val="00BF1878"/>
    <w:rsid w:val="00C07D96"/>
    <w:rsid w:val="00C30026"/>
    <w:rsid w:val="00C43ECE"/>
    <w:rsid w:val="00CA22BD"/>
    <w:rsid w:val="00CB0517"/>
    <w:rsid w:val="00CB3E58"/>
    <w:rsid w:val="00CC1AB4"/>
    <w:rsid w:val="00CD10A4"/>
    <w:rsid w:val="00CD237F"/>
    <w:rsid w:val="00CF5F37"/>
    <w:rsid w:val="00D07101"/>
    <w:rsid w:val="00D07564"/>
    <w:rsid w:val="00D16ABB"/>
    <w:rsid w:val="00D36960"/>
    <w:rsid w:val="00D43A3A"/>
    <w:rsid w:val="00D56C4C"/>
    <w:rsid w:val="00D60226"/>
    <w:rsid w:val="00D62A53"/>
    <w:rsid w:val="00D86C81"/>
    <w:rsid w:val="00D86E88"/>
    <w:rsid w:val="00D96D5A"/>
    <w:rsid w:val="00DA0ACA"/>
    <w:rsid w:val="00DD287D"/>
    <w:rsid w:val="00DE2B50"/>
    <w:rsid w:val="00DF6679"/>
    <w:rsid w:val="00E00CF2"/>
    <w:rsid w:val="00E303F7"/>
    <w:rsid w:val="00E45065"/>
    <w:rsid w:val="00E63EEE"/>
    <w:rsid w:val="00E65DA2"/>
    <w:rsid w:val="00E931E6"/>
    <w:rsid w:val="00EA6919"/>
    <w:rsid w:val="00EA7D3D"/>
    <w:rsid w:val="00EC5045"/>
    <w:rsid w:val="00EC78F5"/>
    <w:rsid w:val="00EE45CF"/>
    <w:rsid w:val="00EF5D56"/>
    <w:rsid w:val="00EF64B5"/>
    <w:rsid w:val="00F161E1"/>
    <w:rsid w:val="00F230F3"/>
    <w:rsid w:val="00F311D2"/>
    <w:rsid w:val="00F336FE"/>
    <w:rsid w:val="00F53F23"/>
    <w:rsid w:val="00F70DE3"/>
    <w:rsid w:val="00F751EF"/>
    <w:rsid w:val="00F756AB"/>
    <w:rsid w:val="00F874BF"/>
    <w:rsid w:val="00FC68A0"/>
    <w:rsid w:val="00FE226B"/>
    <w:rsid w:val="00FE31B4"/>
    <w:rsid w:val="00FE7A78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312B9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2B9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846</TotalTime>
  <Pages>9</Pages>
  <Words>1867</Words>
  <Characters>10648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68</cp:revision>
  <cp:lastPrinted>2017-11-24T05:49:00Z</cp:lastPrinted>
  <dcterms:created xsi:type="dcterms:W3CDTF">2013-10-31T05:35:00Z</dcterms:created>
  <dcterms:modified xsi:type="dcterms:W3CDTF">2017-11-24T06:05:00Z</dcterms:modified>
</cp:coreProperties>
</file>