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D83" w:rsidRDefault="00800D83" w:rsidP="00A20161">
      <w:pPr>
        <w:rPr>
          <w:b/>
          <w:sz w:val="16"/>
          <w:szCs w:val="16"/>
          <w:lang w:val="ru-RU"/>
        </w:rPr>
      </w:pPr>
    </w:p>
    <w:p w:rsidR="00800D83" w:rsidRDefault="00800D83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800D83" w:rsidRDefault="00800D83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800D83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853F04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800D83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800D83" w:rsidRPr="007C7426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800D83" w:rsidRPr="007C7426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800D83" w:rsidRPr="007C7426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800D83" w:rsidRPr="007C7426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800D83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800D83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800D83" w:rsidRPr="00E56CC8" w:rsidRDefault="00800D8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с.Аксай</w:t>
      </w:r>
      <w:r w:rsidRPr="00E56CC8">
        <w:rPr>
          <w:b/>
          <w:lang w:val="ru-RU"/>
        </w:rPr>
        <w:tab/>
      </w:r>
    </w:p>
    <w:p w:rsidR="00800D83" w:rsidRPr="00E56CC8" w:rsidRDefault="00800D83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800D83" w:rsidRPr="00E56CC8" w:rsidRDefault="00800D83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>
        <w:rPr>
          <w:b/>
          <w:sz w:val="26"/>
          <w:szCs w:val="26"/>
          <w:lang w:val="ru-RU"/>
        </w:rPr>
        <w:t xml:space="preserve">«22»    11   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21 -СД</w:t>
      </w:r>
    </w:p>
    <w:p w:rsidR="00800D83" w:rsidRDefault="00800D83" w:rsidP="00A20161">
      <w:pPr>
        <w:jc w:val="center"/>
        <w:rPr>
          <w:b/>
          <w:sz w:val="32"/>
          <w:szCs w:val="32"/>
          <w:lang w:val="ru-RU"/>
        </w:rPr>
      </w:pPr>
    </w:p>
    <w:p w:rsidR="00800D83" w:rsidRPr="003C4A08" w:rsidRDefault="00800D83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800D83" w:rsidRDefault="00800D83" w:rsidP="00EF74E0">
      <w:pPr>
        <w:ind w:left="-360" w:right="-181"/>
        <w:rPr>
          <w:sz w:val="28"/>
          <w:szCs w:val="28"/>
          <w:lang w:val="ru-RU"/>
        </w:rPr>
      </w:pPr>
    </w:p>
    <w:p w:rsidR="00800D83" w:rsidRDefault="00800D83" w:rsidP="00EF74E0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>»</w:t>
      </w:r>
    </w:p>
    <w:p w:rsidR="00800D83" w:rsidRDefault="00800D83" w:rsidP="00EF74E0">
      <w:pPr>
        <w:jc w:val="center"/>
        <w:rPr>
          <w:b/>
          <w:lang w:val="ru-RU"/>
        </w:rPr>
      </w:pPr>
      <w:r>
        <w:rPr>
          <w:b/>
          <w:lang w:val="ru-RU"/>
        </w:rPr>
        <w:t>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 xml:space="preserve">СД «О бюджете муниципального образования </w:t>
      </w:r>
    </w:p>
    <w:p w:rsidR="00800D83" w:rsidRPr="00670236" w:rsidRDefault="00800D83" w:rsidP="00EF74E0">
      <w:pPr>
        <w:jc w:val="center"/>
        <w:rPr>
          <w:b/>
          <w:bCs/>
          <w:sz w:val="34"/>
          <w:lang w:val="ru-RU"/>
        </w:rPr>
      </w:pPr>
      <w:r w:rsidRPr="00AC447D">
        <w:rPr>
          <w:b/>
          <w:lang w:val="ru-RU"/>
        </w:rPr>
        <w:t>«</w:t>
      </w:r>
      <w:r>
        <w:rPr>
          <w:b/>
          <w:lang w:val="ru-RU"/>
        </w:rPr>
        <w:t>село Аксай»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800D83" w:rsidRDefault="00800D83" w:rsidP="00EF74E0">
      <w:pPr>
        <w:jc w:val="center"/>
        <w:rPr>
          <w:b/>
          <w:sz w:val="28"/>
          <w:szCs w:val="28"/>
          <w:lang w:val="ru-RU"/>
        </w:rPr>
      </w:pPr>
    </w:p>
    <w:p w:rsidR="00800D83" w:rsidRPr="003C4A08" w:rsidRDefault="00800D83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800D83" w:rsidRPr="003C4A08" w:rsidRDefault="00800D83" w:rsidP="00EF74E0">
      <w:pPr>
        <w:jc w:val="center"/>
        <w:rPr>
          <w:b/>
          <w:szCs w:val="28"/>
          <w:lang w:val="ru-RU"/>
        </w:rPr>
      </w:pPr>
    </w:p>
    <w:p w:rsidR="00800D83" w:rsidRPr="003C4A08" w:rsidRDefault="00800D83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800D83" w:rsidRDefault="00800D83" w:rsidP="00EF74E0">
      <w:pPr>
        <w:jc w:val="center"/>
        <w:rPr>
          <w:b/>
          <w:sz w:val="28"/>
          <w:szCs w:val="28"/>
          <w:lang w:val="ru-RU"/>
        </w:rPr>
      </w:pPr>
    </w:p>
    <w:p w:rsidR="00800D83" w:rsidRDefault="00800D83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2017 года № 14-СД «О бюджете муниципального образования «село Аксай»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800D83" w:rsidRPr="003C4A08" w:rsidRDefault="00800D83" w:rsidP="00EF74E0">
      <w:pPr>
        <w:ind w:firstLine="540"/>
        <w:jc w:val="both"/>
        <w:rPr>
          <w:szCs w:val="28"/>
          <w:lang w:val="ru-RU"/>
        </w:rPr>
      </w:pPr>
    </w:p>
    <w:p w:rsidR="00800D83" w:rsidRDefault="00800D83" w:rsidP="00EF74E0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800D83" w:rsidRDefault="00800D83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800D83" w:rsidRPr="00722F25" w:rsidRDefault="00800D83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2018 год по доходам в сумме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7094,3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 xml:space="preserve">  7094,3</w:t>
      </w:r>
      <w:r>
        <w:rPr>
          <w:lang w:val="ru-RU"/>
        </w:rPr>
        <w:t xml:space="preserve"> тыс. рублей.</w:t>
      </w:r>
    </w:p>
    <w:p w:rsidR="00800D83" w:rsidRDefault="00800D83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800D83" w:rsidRPr="003C4A08" w:rsidRDefault="00800D83" w:rsidP="00EF74E0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800D83" w:rsidRPr="003C4A08" w:rsidRDefault="00800D83" w:rsidP="00EF74E0">
      <w:pPr>
        <w:ind w:firstLine="540"/>
        <w:jc w:val="both"/>
        <w:rPr>
          <w:szCs w:val="28"/>
          <w:lang w:val="ru-RU"/>
        </w:rPr>
      </w:pPr>
    </w:p>
    <w:p w:rsidR="00800D83" w:rsidRDefault="00800D83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800D83" w:rsidRDefault="00800D83" w:rsidP="00EF74E0">
      <w:pPr>
        <w:ind w:firstLine="540"/>
        <w:jc w:val="both"/>
        <w:rPr>
          <w:szCs w:val="28"/>
          <w:lang w:val="ru-RU"/>
        </w:rPr>
      </w:pPr>
    </w:p>
    <w:p w:rsidR="00800D83" w:rsidRPr="00722F25" w:rsidRDefault="00800D83" w:rsidP="00EF74E0">
      <w:pPr>
        <w:ind w:firstLine="540"/>
        <w:jc w:val="both"/>
        <w:rPr>
          <w:lang w:val="ru-RU"/>
        </w:rPr>
      </w:pPr>
      <w:r>
        <w:rPr>
          <w:lang w:val="ru-RU"/>
        </w:rPr>
        <w:t>3. Опубликовать (обнародовать) настоящее Решение в сайте МО «село Аксай»</w:t>
      </w:r>
      <w:r w:rsidRPr="003C4A08">
        <w:rPr>
          <w:lang w:val="ru-RU"/>
        </w:rPr>
        <w:t xml:space="preserve">   </w:t>
      </w:r>
      <w:r>
        <w:rPr>
          <w:lang w:val="ru-RU"/>
        </w:rPr>
        <w:t xml:space="preserve">                                             </w:t>
      </w:r>
    </w:p>
    <w:p w:rsidR="00800D83" w:rsidRDefault="00800D83" w:rsidP="00A20161">
      <w:pPr>
        <w:ind w:left="-360" w:right="-181"/>
        <w:rPr>
          <w:sz w:val="28"/>
          <w:szCs w:val="28"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rPr>
          <w:b/>
          <w:bCs/>
          <w:lang w:val="ru-RU"/>
        </w:rPr>
      </w:pPr>
    </w:p>
    <w:p w:rsidR="00800D83" w:rsidRDefault="00800D83" w:rsidP="00A201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А.А.  Байсунгуров</w:t>
      </w: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Pr="00722F25" w:rsidRDefault="00800D83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 Приложение 1</w:t>
      </w:r>
    </w:p>
    <w:p w:rsidR="00800D83" w:rsidRPr="00722F25" w:rsidRDefault="00800D83" w:rsidP="00CC791C">
      <w:pPr>
        <w:ind w:left="4140" w:firstLine="540"/>
        <w:jc w:val="both"/>
        <w:rPr>
          <w:lang w:val="ru-RU"/>
        </w:rPr>
      </w:pPr>
      <w:r>
        <w:rPr>
          <w:b/>
          <w:bCs/>
          <w:lang w:val="ru-RU"/>
        </w:rPr>
        <w:t xml:space="preserve">к Решению Собрания депутатов сельского    поселения </w:t>
      </w:r>
      <w:r>
        <w:rPr>
          <w:b/>
          <w:bCs/>
          <w:color w:val="CE181E"/>
          <w:lang w:val="ru-RU"/>
        </w:rPr>
        <w:t xml:space="preserve">МО «село Аксай» </w:t>
      </w:r>
      <w:r>
        <w:rPr>
          <w:b/>
          <w:bCs/>
          <w:lang w:val="ru-RU"/>
        </w:rPr>
        <w:t>от 22.11. 2018 год № 21</w:t>
      </w:r>
    </w:p>
    <w:p w:rsidR="00800D83" w:rsidRDefault="00800D83" w:rsidP="00A20161">
      <w:pPr>
        <w:rPr>
          <w:lang w:val="ru-RU"/>
        </w:rPr>
      </w:pPr>
    </w:p>
    <w:p w:rsidR="00800D83" w:rsidRDefault="00800D83" w:rsidP="00A20161">
      <w:pPr>
        <w:ind w:firstLine="720"/>
        <w:jc w:val="both"/>
        <w:rPr>
          <w:lang w:val="ru-RU"/>
        </w:rPr>
      </w:pPr>
    </w:p>
    <w:p w:rsidR="00800D83" w:rsidRPr="00EF74E0" w:rsidRDefault="00800D83" w:rsidP="00A20161">
      <w:pPr>
        <w:ind w:firstLine="720"/>
        <w:jc w:val="center"/>
        <w:rPr>
          <w:sz w:val="28"/>
          <w:lang w:val="ru-RU"/>
        </w:rPr>
      </w:pPr>
      <w:r w:rsidRPr="00EF74E0">
        <w:rPr>
          <w:rStyle w:val="hl41"/>
          <w:bCs/>
          <w:sz w:val="28"/>
          <w:szCs w:val="32"/>
          <w:lang w:val="ru-RU"/>
        </w:rPr>
        <w:t xml:space="preserve">Объем поступлений доходов по основным источникам </w:t>
      </w:r>
    </w:p>
    <w:p w:rsidR="00800D83" w:rsidRPr="00EF74E0" w:rsidRDefault="00800D83" w:rsidP="00A20161">
      <w:pPr>
        <w:ind w:firstLine="720"/>
        <w:jc w:val="center"/>
        <w:rPr>
          <w:sz w:val="28"/>
          <w:lang w:val="ru-RU"/>
        </w:rPr>
      </w:pPr>
      <w:r w:rsidRPr="00EF74E0">
        <w:rPr>
          <w:b/>
          <w:sz w:val="28"/>
          <w:szCs w:val="32"/>
          <w:lang w:val="ru-RU"/>
        </w:rPr>
        <w:t xml:space="preserve">на 2018 год </w:t>
      </w:r>
    </w:p>
    <w:p w:rsidR="00800D83" w:rsidRPr="00CC791C" w:rsidRDefault="00800D83" w:rsidP="00A2016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3823"/>
        <w:gridCol w:w="1449"/>
        <w:gridCol w:w="1364"/>
        <w:gridCol w:w="1613"/>
      </w:tblGrid>
      <w:tr w:rsidR="00800D83" w:rsidTr="008F00E7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Pr="00722F25" w:rsidRDefault="00800D83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800D83" w:rsidRPr="00722F25" w:rsidRDefault="00800D83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доходов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800D83" w:rsidRDefault="00800D83" w:rsidP="008F00E7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2018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D83" w:rsidRDefault="00800D83" w:rsidP="008F00E7"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800D83" w:rsidTr="008F00E7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sz w:val="40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 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</w:t>
            </w:r>
          </w:p>
        </w:tc>
      </w:tr>
      <w:tr w:rsidR="00800D83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800D83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RPr="00CC791C" w:rsidTr="008F00E7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RPr="00722F25" w:rsidTr="008F00E7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442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RPr="00722F25" w:rsidTr="008F00E7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</w:rPr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bCs/>
                <w:lang w:val="ru-RU"/>
              </w:rPr>
            </w:pPr>
          </w:p>
        </w:tc>
      </w:tr>
      <w:tr w:rsidR="00800D83" w:rsidRPr="00722F25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1791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RPr="00CC791C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4259,3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3712,5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Вт.ч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/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 Субсидия остаток до МРОТ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34,8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158,4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lang w:val="ru-RU"/>
              </w:rPr>
              <w:t>Остаток на 01.01.2018 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330,7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7084,3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800D83" w:rsidRDefault="00800D83" w:rsidP="00A20161">
      <w:pPr>
        <w:rPr>
          <w:lang w:val="ru-RU"/>
        </w:rPr>
      </w:pPr>
    </w:p>
    <w:p w:rsidR="00800D83" w:rsidRDefault="00800D83" w:rsidP="00A20161">
      <w:pPr>
        <w:rPr>
          <w:lang w:val="ru-RU"/>
        </w:rPr>
      </w:pPr>
    </w:p>
    <w:p w:rsidR="00800D83" w:rsidRDefault="00800D83" w:rsidP="00A20161">
      <w:pPr>
        <w:rPr>
          <w:lang w:val="ru-RU"/>
        </w:rPr>
      </w:pPr>
    </w:p>
    <w:p w:rsidR="00800D83" w:rsidRDefault="00800D83" w:rsidP="00A20161">
      <w:pPr>
        <w:ind w:left="5940"/>
        <w:jc w:val="center"/>
        <w:rPr>
          <w:b/>
          <w:lang w:val="ru-RU"/>
        </w:rPr>
      </w:pPr>
    </w:p>
    <w:p w:rsidR="00800D83" w:rsidRDefault="00800D83" w:rsidP="00A20161">
      <w:pPr>
        <w:ind w:left="5940"/>
        <w:jc w:val="center"/>
        <w:rPr>
          <w:b/>
          <w:lang w:val="ru-RU"/>
        </w:rPr>
      </w:pPr>
    </w:p>
    <w:p w:rsidR="00800D83" w:rsidRDefault="00800D83" w:rsidP="00A20161">
      <w:pPr>
        <w:ind w:left="5940"/>
        <w:jc w:val="center"/>
        <w:rPr>
          <w:b/>
          <w:lang w:val="ru-RU"/>
        </w:rPr>
      </w:pPr>
    </w:p>
    <w:p w:rsidR="00800D83" w:rsidRDefault="00800D83" w:rsidP="00A20161">
      <w:pPr>
        <w:ind w:left="5940"/>
        <w:jc w:val="center"/>
        <w:rPr>
          <w:b/>
          <w:lang w:val="ru-RU"/>
        </w:rPr>
      </w:pPr>
    </w:p>
    <w:p w:rsidR="00800D83" w:rsidRDefault="00800D83" w:rsidP="00A20161">
      <w:pPr>
        <w:ind w:left="5940"/>
        <w:jc w:val="center"/>
        <w:rPr>
          <w:b/>
          <w:lang w:val="ru-RU"/>
        </w:rPr>
      </w:pPr>
    </w:p>
    <w:p w:rsidR="00800D83" w:rsidRDefault="00800D83" w:rsidP="00A20161">
      <w:pPr>
        <w:rPr>
          <w:b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Pr="00AF2A80" w:rsidRDefault="00800D83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ПРИЛОЖЕНИЕ 2</w:t>
      </w:r>
    </w:p>
    <w:p w:rsidR="00800D83" w:rsidRPr="00722F25" w:rsidRDefault="00800D83" w:rsidP="00EF74E0">
      <w:pPr>
        <w:ind w:left="4140" w:firstLine="360"/>
        <w:jc w:val="both"/>
        <w:rPr>
          <w:lang w:val="ru-RU"/>
        </w:rPr>
      </w:pPr>
      <w:r>
        <w:rPr>
          <w:b/>
          <w:bCs/>
          <w:lang w:val="ru-RU"/>
        </w:rPr>
        <w:t xml:space="preserve">к Решению Собрания депутатов сельского    поселения </w:t>
      </w:r>
      <w:r>
        <w:rPr>
          <w:b/>
          <w:bCs/>
          <w:color w:val="CE181E"/>
          <w:lang w:val="ru-RU"/>
        </w:rPr>
        <w:t xml:space="preserve">МО «село Аксай» </w:t>
      </w:r>
      <w:r>
        <w:rPr>
          <w:b/>
          <w:bCs/>
          <w:lang w:val="ru-RU"/>
        </w:rPr>
        <w:t>от 22.11. 2018 год № 21</w:t>
      </w:r>
    </w:p>
    <w:p w:rsidR="00800D83" w:rsidRDefault="00800D83" w:rsidP="00EF74E0">
      <w:pPr>
        <w:rPr>
          <w:lang w:val="ru-RU"/>
        </w:rPr>
      </w:pPr>
    </w:p>
    <w:p w:rsidR="00800D83" w:rsidRPr="00722F25" w:rsidRDefault="00800D83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</w:t>
      </w:r>
    </w:p>
    <w:p w:rsidR="00800D83" w:rsidRPr="00722F25" w:rsidRDefault="00800D83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</w:t>
      </w:r>
    </w:p>
    <w:p w:rsidR="00800D83" w:rsidRPr="00722F25" w:rsidRDefault="00800D83" w:rsidP="00A2016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800D83" w:rsidRPr="00722F25" w:rsidRDefault="00800D83" w:rsidP="00A20161">
      <w:pPr>
        <w:ind w:firstLine="720"/>
        <w:jc w:val="center"/>
        <w:rPr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b/>
          <w:sz w:val="32"/>
          <w:szCs w:val="32"/>
          <w:lang w:val="ru-RU"/>
        </w:rPr>
        <w:t xml:space="preserve">на 2018 год.                                                                                                                                                               </w:t>
      </w:r>
    </w:p>
    <w:p w:rsidR="00800D83" w:rsidRDefault="00800D83" w:rsidP="00A20161">
      <w:pPr>
        <w:jc w:val="center"/>
        <w:rPr>
          <w:b/>
          <w:sz w:val="28"/>
          <w:szCs w:val="32"/>
          <w:lang w:val="ru-RU"/>
        </w:rPr>
      </w:pPr>
    </w:p>
    <w:p w:rsidR="00800D83" w:rsidRDefault="00800D83" w:rsidP="00A2016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(тыс.рублей)                                                       </w:t>
      </w:r>
    </w:p>
    <w:tbl>
      <w:tblPr>
        <w:tblW w:w="0" w:type="auto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800D83" w:rsidTr="008F00E7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2018г.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2020г.</w:t>
            </w: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1842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355435">
            <w:pPr>
              <w:snapToGrid w:val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1517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1517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1441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1101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158,4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158,4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158,4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122,3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36,1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4399,9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3885,5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2577,6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1307,9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14,4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7084,3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800D83" w:rsidRPr="00C81121" w:rsidRDefault="00800D83" w:rsidP="00A20161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800D83" w:rsidRDefault="00800D83" w:rsidP="00A20161">
      <w:pPr>
        <w:ind w:left="5940"/>
        <w:rPr>
          <w:b/>
          <w:i/>
          <w:lang w:val="ru-RU"/>
        </w:rPr>
      </w:pPr>
    </w:p>
    <w:p w:rsidR="00800D83" w:rsidRDefault="00800D83" w:rsidP="00A20161">
      <w:pPr>
        <w:ind w:left="5940"/>
        <w:rPr>
          <w:b/>
          <w:i/>
          <w:lang w:val="ru-RU"/>
        </w:rPr>
      </w:pPr>
    </w:p>
    <w:p w:rsidR="00800D83" w:rsidRDefault="00800D83" w:rsidP="00A20161">
      <w:pPr>
        <w:ind w:left="5940"/>
        <w:rPr>
          <w:b/>
          <w:i/>
          <w:lang w:val="ru-RU"/>
        </w:rPr>
      </w:pPr>
    </w:p>
    <w:p w:rsidR="00800D83" w:rsidRDefault="00800D83" w:rsidP="00A20161">
      <w:pPr>
        <w:ind w:left="5940"/>
        <w:rPr>
          <w:b/>
          <w:i/>
          <w:lang w:val="ru-RU"/>
        </w:rPr>
      </w:pPr>
    </w:p>
    <w:p w:rsidR="00800D83" w:rsidRDefault="00800D83" w:rsidP="00A20161">
      <w:pPr>
        <w:ind w:left="5940"/>
        <w:jc w:val="center"/>
        <w:rPr>
          <w:b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A20161">
      <w:pPr>
        <w:ind w:left="5940"/>
        <w:jc w:val="center"/>
        <w:rPr>
          <w:b/>
          <w:bCs/>
          <w:lang w:val="ru-RU"/>
        </w:rPr>
      </w:pPr>
    </w:p>
    <w:p w:rsidR="00800D83" w:rsidRDefault="00800D83" w:rsidP="00EF74E0">
      <w:pPr>
        <w:ind w:left="4320" w:firstLine="162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</w:t>
      </w:r>
    </w:p>
    <w:p w:rsidR="00800D83" w:rsidRDefault="00800D83" w:rsidP="00EF74E0">
      <w:pPr>
        <w:ind w:left="4320" w:firstLine="1620"/>
        <w:jc w:val="center"/>
        <w:rPr>
          <w:b/>
          <w:bCs/>
          <w:lang w:val="ru-RU"/>
        </w:rPr>
      </w:pPr>
    </w:p>
    <w:p w:rsidR="00800D83" w:rsidRPr="00C81121" w:rsidRDefault="00800D83" w:rsidP="00EF74E0">
      <w:pPr>
        <w:ind w:left="4320" w:firstLine="162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ПРИЛОЖЕНИЕ 3</w:t>
      </w:r>
    </w:p>
    <w:p w:rsidR="00800D83" w:rsidRDefault="00800D83" w:rsidP="00EF74E0">
      <w:pPr>
        <w:ind w:left="4140" w:firstLine="180"/>
        <w:jc w:val="both"/>
        <w:rPr>
          <w:lang w:val="ru-RU"/>
        </w:rPr>
      </w:pPr>
      <w:r>
        <w:rPr>
          <w:b/>
          <w:bCs/>
          <w:lang w:val="ru-RU"/>
        </w:rPr>
        <w:t xml:space="preserve">к Решению Собрания депутатов сельского    поселения </w:t>
      </w:r>
      <w:r>
        <w:rPr>
          <w:b/>
          <w:bCs/>
          <w:color w:val="CE181E"/>
          <w:lang w:val="ru-RU"/>
        </w:rPr>
        <w:t xml:space="preserve">МО «село Аксай» </w:t>
      </w:r>
      <w:r>
        <w:rPr>
          <w:b/>
          <w:bCs/>
          <w:lang w:val="ru-RU"/>
        </w:rPr>
        <w:t>от 22.11. 2018 год № 21</w:t>
      </w:r>
    </w:p>
    <w:p w:rsidR="00800D83" w:rsidRPr="00722F25" w:rsidRDefault="00800D83" w:rsidP="00A2016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800D83" w:rsidRDefault="00800D83" w:rsidP="00A20161">
      <w:pPr>
        <w:ind w:firstLine="720"/>
        <w:jc w:val="right"/>
        <w:rPr>
          <w:lang w:val="ru-RU"/>
        </w:rPr>
      </w:pPr>
    </w:p>
    <w:p w:rsidR="00800D83" w:rsidRPr="00722F25" w:rsidRDefault="00800D83" w:rsidP="00A2016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800D83" w:rsidRPr="00722F25" w:rsidRDefault="00800D83" w:rsidP="00A20161">
      <w:pPr>
        <w:ind w:firstLine="720"/>
        <w:jc w:val="center"/>
        <w:rPr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2018 год.</w:t>
      </w:r>
    </w:p>
    <w:p w:rsidR="00800D83" w:rsidRDefault="00800D83" w:rsidP="00A20161">
      <w:pPr>
        <w:ind w:right="764"/>
        <w:rPr>
          <w:b/>
          <w:sz w:val="28"/>
          <w:szCs w:val="32"/>
          <w:lang w:val="ru-RU"/>
        </w:rPr>
      </w:pPr>
    </w:p>
    <w:p w:rsidR="00800D83" w:rsidRDefault="00800D83" w:rsidP="00A20161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     </w:t>
      </w:r>
      <w:r>
        <w:t>(тыс. рублей)</w:t>
      </w:r>
    </w:p>
    <w:tbl>
      <w:tblPr>
        <w:tblW w:w="0" w:type="auto"/>
        <w:tblInd w:w="-5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365"/>
        <w:gridCol w:w="408"/>
        <w:gridCol w:w="408"/>
        <w:gridCol w:w="1091"/>
        <w:gridCol w:w="954"/>
        <w:gridCol w:w="970"/>
      </w:tblGrid>
      <w:tr w:rsidR="00800D83" w:rsidTr="008F00E7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t xml:space="preserve">Наименование </w:t>
            </w:r>
            <w:r>
              <w:rPr>
                <w:lang w:val="ru-RU"/>
              </w:rPr>
              <w:t xml:space="preserve"> </w:t>
            </w:r>
            <w:r>
              <w:t>главного</w:t>
            </w:r>
          </w:p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р</w:t>
            </w:r>
            <w:r>
              <w:t>аспорядителя</w:t>
            </w:r>
            <w:r>
              <w:rPr>
                <w:lang w:val="ru-RU"/>
              </w:rPr>
              <w:t xml:space="preserve"> </w:t>
            </w:r>
            <w:r>
              <w:t xml:space="preserve"> кредитов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t>Гл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t>Рз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snapToGrid w:val="0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800D83" w:rsidRDefault="00800D83" w:rsidP="008F00E7">
            <w:pPr>
              <w:jc w:val="center"/>
            </w:pPr>
            <w:r>
              <w:rPr>
                <w:b/>
                <w:lang w:val="ru-RU"/>
              </w:rPr>
              <w:t>2018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/>
        </w:tc>
      </w:tr>
      <w:tr w:rsidR="00800D83" w:rsidTr="008F00E7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00D83" w:rsidRDefault="00800D83" w:rsidP="008F00E7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Функционирование Правительства Российской Федерации, высших органов исполнительной власти субъктов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800D83" w:rsidRPr="00730E32" w:rsidRDefault="00800D83" w:rsidP="008F00E7">
            <w:pPr>
              <w:rPr>
                <w:lang w:val="ru-RU"/>
              </w:rPr>
            </w:pPr>
          </w:p>
          <w:p w:rsidR="00800D83" w:rsidRPr="00730E32" w:rsidRDefault="00800D83" w:rsidP="008F00E7">
            <w:pPr>
              <w:rPr>
                <w:lang w:val="ru-RU"/>
              </w:rPr>
            </w:pPr>
          </w:p>
          <w:p w:rsidR="00800D83" w:rsidRDefault="00800D83" w:rsidP="008F00E7">
            <w:pPr>
              <w:rPr>
                <w:lang w:val="ru-RU"/>
              </w:rPr>
            </w:pPr>
          </w:p>
          <w:p w:rsidR="00800D83" w:rsidRPr="00730E32" w:rsidRDefault="00800D83" w:rsidP="008F00E7">
            <w:pPr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  <w:p w:rsidR="00800D83" w:rsidRPr="00730E32" w:rsidRDefault="00800D83" w:rsidP="008F00E7">
            <w:pPr>
              <w:rPr>
                <w:lang w:val="ru-RU"/>
              </w:rPr>
            </w:pPr>
          </w:p>
          <w:p w:rsidR="00800D83" w:rsidRPr="00730E32" w:rsidRDefault="00800D83" w:rsidP="008F00E7">
            <w:pPr>
              <w:rPr>
                <w:lang w:val="ru-RU"/>
              </w:rPr>
            </w:pPr>
          </w:p>
          <w:p w:rsidR="00800D83" w:rsidRDefault="00800D83" w:rsidP="008F00E7">
            <w:pPr>
              <w:rPr>
                <w:lang w:val="ru-RU"/>
              </w:rPr>
            </w:pPr>
          </w:p>
          <w:p w:rsidR="00800D83" w:rsidRPr="00730E32" w:rsidRDefault="00800D83" w:rsidP="008F00E7">
            <w:pPr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b/>
                <w:sz w:val="26"/>
                <w:szCs w:val="26"/>
              </w:rPr>
              <w:t>Центральный аппарат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D83" w:rsidRDefault="00800D83" w:rsidP="008F00E7">
            <w:pPr>
              <w:snapToGrid w:val="0"/>
              <w:jc w:val="center"/>
              <w:rPr>
                <w:b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1101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b/>
                <w:bCs/>
                <w:szCs w:val="28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lang w:val="ru-RU"/>
              </w:rPr>
              <w:t>Резервный фонд администрации, на чрезвычайные, стихийные и другие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Командировочные-проживание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BalloonText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иных платежей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lang w:val="ru-RU"/>
              </w:rPr>
              <w:t>Разграничение земель муницип.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158,4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Мобилизационная и вневоисковая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158,4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158,4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122,3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4399,9,4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3885,5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2577,6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1307,9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Культура          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684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684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55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государственных(муниципальных)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0D83" w:rsidRDefault="00800D83" w:rsidP="008F00E7">
            <w:r>
              <w:rPr>
                <w:b/>
                <w:bCs/>
              </w:rPr>
              <w:t>Иные бюджетные ассигнования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pacing w:line="240" w:lineRule="exact"/>
            </w:pPr>
            <w:r>
              <w:rPr>
                <w:szCs w:val="28"/>
              </w:rPr>
              <w:t>Уплата прочих налогов, сборов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Физическая культура и спорт –Всего: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Pr="00722F25" w:rsidRDefault="00800D83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800D83" w:rsidTr="008F00E7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7084,3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0D83" w:rsidRDefault="00800D8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</w:tbl>
    <w:p w:rsidR="00800D83" w:rsidRDefault="00800D83" w:rsidP="00A20161">
      <w:pPr>
        <w:rPr>
          <w:b/>
          <w:lang w:val="ru-RU"/>
        </w:rPr>
      </w:pPr>
    </w:p>
    <w:p w:rsidR="00800D83" w:rsidRDefault="00800D83" w:rsidP="00A20161">
      <w:r>
        <w:rPr>
          <w:b/>
          <w:lang w:val="ru-RU"/>
        </w:rPr>
        <w:t xml:space="preserve">                                                                       </w:t>
      </w:r>
    </w:p>
    <w:p w:rsidR="00800D83" w:rsidRDefault="00800D83"/>
    <w:sectPr w:rsidR="00800D83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515F0"/>
    <w:rsid w:val="00170CBD"/>
    <w:rsid w:val="002365EC"/>
    <w:rsid w:val="002A4361"/>
    <w:rsid w:val="002C0CD5"/>
    <w:rsid w:val="003001E0"/>
    <w:rsid w:val="00355435"/>
    <w:rsid w:val="0036620A"/>
    <w:rsid w:val="003C4A08"/>
    <w:rsid w:val="00463F4A"/>
    <w:rsid w:val="00670236"/>
    <w:rsid w:val="00722F25"/>
    <w:rsid w:val="00730E32"/>
    <w:rsid w:val="007C7426"/>
    <w:rsid w:val="007F5131"/>
    <w:rsid w:val="00800D83"/>
    <w:rsid w:val="0085066A"/>
    <w:rsid w:val="00853F04"/>
    <w:rsid w:val="008C5AF8"/>
    <w:rsid w:val="008F00E7"/>
    <w:rsid w:val="00A20161"/>
    <w:rsid w:val="00AB4E53"/>
    <w:rsid w:val="00AC447D"/>
    <w:rsid w:val="00AF2A80"/>
    <w:rsid w:val="00B4310C"/>
    <w:rsid w:val="00C36455"/>
    <w:rsid w:val="00C81121"/>
    <w:rsid w:val="00CC791C"/>
    <w:rsid w:val="00E56CC8"/>
    <w:rsid w:val="00EE236D"/>
    <w:rsid w:val="00EF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EF74E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11</Pages>
  <Words>3168</Words>
  <Characters>18064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5</cp:revision>
  <cp:lastPrinted>2018-12-07T07:17:00Z</cp:lastPrinted>
  <dcterms:created xsi:type="dcterms:W3CDTF">2018-11-28T12:31:00Z</dcterms:created>
  <dcterms:modified xsi:type="dcterms:W3CDTF">2018-12-07T07:17:00Z</dcterms:modified>
</cp:coreProperties>
</file>