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723E21" w:rsidTr="00A668BA">
        <w:trPr>
          <w:trHeight w:val="1617"/>
        </w:trPr>
        <w:tc>
          <w:tcPr>
            <w:tcW w:w="9804" w:type="dxa"/>
          </w:tcPr>
          <w:p w:rsidR="00723E21" w:rsidRDefault="00723E21" w:rsidP="00A668BA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723E21" w:rsidRDefault="00723E21" w:rsidP="00A668BA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DE79AB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5" o:title="" gain="1.5625" blacklevel="-5898f"/>
                </v:shape>
              </w:pict>
            </w:r>
          </w:p>
        </w:tc>
      </w:tr>
    </w:tbl>
    <w:p w:rsidR="00723E21" w:rsidRPr="00953360" w:rsidRDefault="00723E21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723E21" w:rsidRDefault="00723E21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АКСАЙ»</w:t>
      </w:r>
    </w:p>
    <w:p w:rsidR="00723E21" w:rsidRPr="00953360" w:rsidRDefault="00723E21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723E21" w:rsidRPr="00953360" w:rsidRDefault="00723E21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723E21" w:rsidRPr="00953360" w:rsidRDefault="00723E21" w:rsidP="00EE110A">
      <w:pPr>
        <w:pStyle w:val="BodyText"/>
        <w:tabs>
          <w:tab w:val="left" w:pos="900"/>
        </w:tabs>
        <w:spacing w:after="0"/>
        <w:rPr>
          <w:b/>
        </w:rPr>
      </w:pPr>
    </w:p>
    <w:p w:rsidR="00723E21" w:rsidRPr="009E6915" w:rsidRDefault="00723E21" w:rsidP="00EE110A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Аксай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723E21" w:rsidTr="00A668BA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723E21" w:rsidRDefault="00723E21" w:rsidP="00A668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                                 </w:t>
            </w:r>
          </w:p>
        </w:tc>
      </w:tr>
    </w:tbl>
    <w:p w:rsidR="00723E21" w:rsidRDefault="00723E21" w:rsidP="00EE110A">
      <w:pPr>
        <w:ind w:left="-561"/>
        <w:rPr>
          <w:rFonts w:ascii="Times New Roman" w:hAnsi="Times New Roman"/>
          <w:b/>
          <w:sz w:val="24"/>
          <w:szCs w:val="24"/>
        </w:rPr>
      </w:pPr>
      <w:r w:rsidRPr="00E931E6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E931E6">
        <w:rPr>
          <w:rFonts w:ascii="Times New Roman" w:hAnsi="Times New Roman"/>
          <w:b/>
          <w:sz w:val="28"/>
          <w:szCs w:val="28"/>
        </w:rPr>
        <w:t xml:space="preserve"> </w:t>
      </w:r>
      <w:r w:rsidRPr="00E931E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03</w:t>
      </w:r>
      <w:r w:rsidRPr="00E931E6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февраля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№ 4</w:t>
      </w:r>
      <w:r w:rsidRPr="00E931E6">
        <w:rPr>
          <w:rFonts w:ascii="Times New Roman" w:hAnsi="Times New Roman"/>
          <w:b/>
          <w:sz w:val="24"/>
          <w:szCs w:val="24"/>
        </w:rPr>
        <w:t>-  СД</w:t>
      </w:r>
    </w:p>
    <w:p w:rsidR="00723E21" w:rsidRPr="00E931E6" w:rsidRDefault="00723E21" w:rsidP="00EE110A">
      <w:pPr>
        <w:ind w:left="-561"/>
        <w:rPr>
          <w:rFonts w:ascii="Times New Roman" w:hAnsi="Times New Roman"/>
          <w:sz w:val="24"/>
          <w:szCs w:val="24"/>
        </w:rPr>
      </w:pPr>
    </w:p>
    <w:p w:rsidR="00723E21" w:rsidRDefault="00723E21" w:rsidP="00FC23D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723E21" w:rsidRDefault="00723E21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утверждении Положения</w:t>
      </w:r>
    </w:p>
    <w:p w:rsidR="00723E21" w:rsidRDefault="00723E21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добровольной народной дружине </w:t>
      </w:r>
    </w:p>
    <w:p w:rsidR="00723E21" w:rsidRDefault="00723E21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сельского поселения МО «село Аксай»</w:t>
      </w:r>
    </w:p>
    <w:p w:rsidR="00723E21" w:rsidRDefault="00723E21" w:rsidP="00FC23DB">
      <w:pPr>
        <w:shd w:val="clear" w:color="auto" w:fill="FFFFFF"/>
        <w:spacing w:before="89" w:after="89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3E21" w:rsidRDefault="00723E21" w:rsidP="005E7B6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Федеральным  законом от 02.04.2014 № 44-ФЗ «Об участии граждан в охране общественного порядка», Уставом сельского поселения, </w:t>
      </w:r>
    </w:p>
    <w:p w:rsidR="00723E21" w:rsidRDefault="00723E21" w:rsidP="00220234">
      <w:pPr>
        <w:pStyle w:val="NoSpacing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депутатов сельского поселения</w:t>
      </w:r>
    </w:p>
    <w:p w:rsidR="00723E21" w:rsidRDefault="00723E21" w:rsidP="00FC23DB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723E21" w:rsidRPr="00EE110A" w:rsidRDefault="00723E21" w:rsidP="00FC23D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EE110A">
        <w:rPr>
          <w:rFonts w:ascii="Times New Roman" w:hAnsi="Times New Roman"/>
          <w:b/>
          <w:sz w:val="24"/>
          <w:szCs w:val="24"/>
        </w:rPr>
        <w:t>РЕШИЛО:</w:t>
      </w:r>
    </w:p>
    <w:p w:rsidR="00723E21" w:rsidRDefault="00723E21" w:rsidP="00FC23DB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23E21" w:rsidRDefault="00723E21" w:rsidP="00FC23DB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1.Утвердить Положение о добровольной народной дружине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>МО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CB0064">
        <w:rPr>
          <w:rFonts w:ascii="Times New Roman" w:hAnsi="Times New Roman"/>
          <w:bCs/>
          <w:sz w:val="28"/>
          <w:szCs w:val="28"/>
        </w:rPr>
        <w:t>село А</w:t>
      </w:r>
      <w:r>
        <w:rPr>
          <w:rFonts w:ascii="Times New Roman" w:hAnsi="Times New Roman"/>
          <w:bCs/>
          <w:sz w:val="28"/>
          <w:szCs w:val="28"/>
        </w:rPr>
        <w:t>ксай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23E21" w:rsidRDefault="00723E21" w:rsidP="00FC23DB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Обнародовать Решение на Интернет-сайте администрации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 xml:space="preserve">МО </w:t>
      </w:r>
      <w:r>
        <w:rPr>
          <w:rFonts w:ascii="Times New Roman" w:hAnsi="Times New Roman"/>
          <w:bCs/>
          <w:sz w:val="28"/>
          <w:szCs w:val="28"/>
        </w:rPr>
        <w:t>«село Аксай»</w:t>
      </w:r>
      <w:r w:rsidRPr="00EE110A">
        <w:rPr>
          <w:rFonts w:ascii="Times New Roman" w:hAnsi="Times New Roman" w:cs="Times New Roman"/>
          <w:sz w:val="28"/>
          <w:szCs w:val="28"/>
        </w:rPr>
        <w:t>.</w:t>
      </w:r>
    </w:p>
    <w:p w:rsidR="00723E21" w:rsidRDefault="00723E21" w:rsidP="00FC23DB">
      <w:pPr>
        <w:pStyle w:val="ConsNonformat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Настоящее Решение вступает в силу с момента его принятия.</w:t>
      </w:r>
    </w:p>
    <w:p w:rsidR="00723E21" w:rsidRDefault="00723E21" w:rsidP="00FC23D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Решения от 01.08.2008г.  № 86  «Об </w:t>
      </w:r>
      <w:r>
        <w:rPr>
          <w:rFonts w:ascii="Times New Roman" w:hAnsi="Times New Roman"/>
          <w:sz w:val="28"/>
          <w:szCs w:val="28"/>
        </w:rPr>
        <w:t xml:space="preserve">утверждении  Положения  о добровольных народных дружинах по охране общественного порядка на территории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 xml:space="preserve">МО </w:t>
      </w:r>
      <w:r>
        <w:rPr>
          <w:rFonts w:ascii="Times New Roman" w:hAnsi="Times New Roman"/>
          <w:bCs/>
          <w:sz w:val="28"/>
          <w:szCs w:val="28"/>
        </w:rPr>
        <w:t>«село Аксай», № 114 от 10.06.2009г. «</w:t>
      </w:r>
      <w:r>
        <w:rPr>
          <w:rFonts w:ascii="Times New Roman" w:hAnsi="Times New Roman"/>
          <w:sz w:val="28"/>
          <w:szCs w:val="28"/>
        </w:rPr>
        <w:t>О внесении изменений в Положение о добровольных народных дружинах по охране общественного порядка на территории сельского поселения МО «село Аксай</w:t>
      </w:r>
      <w:r>
        <w:rPr>
          <w:rFonts w:ascii="Times New Roman" w:hAnsi="Times New Roman"/>
          <w:bCs/>
          <w:sz w:val="28"/>
          <w:szCs w:val="28"/>
        </w:rPr>
        <w:t>» считать утратившим силу.</w:t>
      </w:r>
    </w:p>
    <w:p w:rsidR="00723E21" w:rsidRDefault="00723E21" w:rsidP="00FC23D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23E21" w:rsidRPr="004644FF" w:rsidRDefault="00723E21" w:rsidP="00FC23DB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723E21" w:rsidRDefault="00723E21" w:rsidP="008310C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644FF">
        <w:rPr>
          <w:rFonts w:ascii="Times New Roman" w:hAnsi="Times New Roman"/>
          <w:b/>
          <w:sz w:val="28"/>
          <w:szCs w:val="28"/>
        </w:rPr>
        <w:t>Глава сельского поселения</w:t>
      </w:r>
      <w:r w:rsidRPr="004644FF">
        <w:rPr>
          <w:rFonts w:ascii="Times New Roman" w:hAnsi="Times New Roman"/>
          <w:b/>
          <w:sz w:val="28"/>
          <w:szCs w:val="28"/>
        </w:rPr>
        <w:tab/>
      </w:r>
      <w:r w:rsidRPr="004644FF"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       Р.Р.Кадиев</w:t>
      </w:r>
    </w:p>
    <w:sectPr w:rsidR="00723E21" w:rsidSect="000B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3E82"/>
    <w:multiLevelType w:val="hybridMultilevel"/>
    <w:tmpl w:val="A4AE16AC"/>
    <w:lvl w:ilvl="0" w:tplc="15D61F1A">
      <w:start w:val="1"/>
      <w:numFmt w:val="decimal"/>
      <w:lvlText w:val="%1."/>
      <w:lvlJc w:val="left"/>
      <w:pPr>
        <w:ind w:left="1068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009"/>
    <w:rsid w:val="00087782"/>
    <w:rsid w:val="000B7B94"/>
    <w:rsid w:val="00107FA1"/>
    <w:rsid w:val="00132923"/>
    <w:rsid w:val="001976CB"/>
    <w:rsid w:val="00220234"/>
    <w:rsid w:val="00262256"/>
    <w:rsid w:val="00283009"/>
    <w:rsid w:val="00292C25"/>
    <w:rsid w:val="002C5F5E"/>
    <w:rsid w:val="003851AB"/>
    <w:rsid w:val="00391216"/>
    <w:rsid w:val="00444543"/>
    <w:rsid w:val="004644FF"/>
    <w:rsid w:val="004C677A"/>
    <w:rsid w:val="005374F3"/>
    <w:rsid w:val="0056678A"/>
    <w:rsid w:val="005E7B6C"/>
    <w:rsid w:val="00602124"/>
    <w:rsid w:val="00682EF9"/>
    <w:rsid w:val="006B60E6"/>
    <w:rsid w:val="00723E21"/>
    <w:rsid w:val="0074723C"/>
    <w:rsid w:val="0076210F"/>
    <w:rsid w:val="008172AC"/>
    <w:rsid w:val="008310CC"/>
    <w:rsid w:val="008A0AF7"/>
    <w:rsid w:val="00916B64"/>
    <w:rsid w:val="00953360"/>
    <w:rsid w:val="009C5F3D"/>
    <w:rsid w:val="009E516F"/>
    <w:rsid w:val="009E6915"/>
    <w:rsid w:val="00A52A14"/>
    <w:rsid w:val="00A668BA"/>
    <w:rsid w:val="00A9615E"/>
    <w:rsid w:val="00AE442A"/>
    <w:rsid w:val="00B20628"/>
    <w:rsid w:val="00CB0064"/>
    <w:rsid w:val="00CD5B28"/>
    <w:rsid w:val="00D64506"/>
    <w:rsid w:val="00DE79AB"/>
    <w:rsid w:val="00E127DD"/>
    <w:rsid w:val="00E60462"/>
    <w:rsid w:val="00E931E6"/>
    <w:rsid w:val="00ED7867"/>
    <w:rsid w:val="00EE010C"/>
    <w:rsid w:val="00EE110A"/>
    <w:rsid w:val="00F8113E"/>
    <w:rsid w:val="00FA506F"/>
    <w:rsid w:val="00FC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E6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110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23D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E110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23DB"/>
    <w:rPr>
      <w:rFonts w:ascii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rsid w:val="00FC23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FC23DB"/>
    <w:rPr>
      <w:lang w:eastAsia="en-US"/>
    </w:rPr>
  </w:style>
  <w:style w:type="paragraph" w:customStyle="1" w:styleId="ConsNonformat">
    <w:name w:val="ConsNonformat"/>
    <w:uiPriority w:val="99"/>
    <w:rsid w:val="00FC23D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">
    <w:name w:val="Таблицы (моноширинный)"/>
    <w:basedOn w:val="Normal"/>
    <w:next w:val="Normal"/>
    <w:uiPriority w:val="99"/>
    <w:rsid w:val="00FC23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FC23D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E110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E110A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225</Words>
  <Characters>1285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12</cp:revision>
  <cp:lastPrinted>2017-03-09T11:23:00Z</cp:lastPrinted>
  <dcterms:created xsi:type="dcterms:W3CDTF">2016-03-11T05:33:00Z</dcterms:created>
  <dcterms:modified xsi:type="dcterms:W3CDTF">2017-03-09T11:23:00Z</dcterms:modified>
</cp:coreProperties>
</file>